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4D9D" w14:textId="77777777" w:rsidR="00A5045C" w:rsidRPr="00A5045C" w:rsidRDefault="00A5045C" w:rsidP="00A5045C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A5045C">
        <w:rPr>
          <w:rFonts w:asciiTheme="minorBidi" w:hAnsiTheme="minorBidi" w:cstheme="minorBidi"/>
          <w:b/>
          <w:bCs/>
          <w:sz w:val="32"/>
          <w:szCs w:val="32"/>
          <w:rtl/>
        </w:rPr>
        <w:t>כתב הצהרה והתחייבות</w:t>
      </w:r>
    </w:p>
    <w:p w14:paraId="7776875A" w14:textId="77777777" w:rsidR="00A5045C" w:rsidRPr="00A5045C" w:rsidRDefault="00A5045C" w:rsidP="00A5045C">
      <w:pPr>
        <w:jc w:val="center"/>
        <w:rPr>
          <w:rFonts w:asciiTheme="minorBidi" w:hAnsiTheme="minorBidi" w:cstheme="minorBidi"/>
          <w:b/>
          <w:bCs/>
          <w:sz w:val="24"/>
          <w:u w:val="single"/>
          <w:rtl/>
        </w:rPr>
      </w:pPr>
      <w:r w:rsidRPr="00A5045C">
        <w:rPr>
          <w:rFonts w:asciiTheme="minorBidi" w:hAnsiTheme="minorBidi" w:cstheme="minorBidi"/>
          <w:b/>
          <w:bCs/>
          <w:sz w:val="24"/>
          <w:u w:val="single"/>
          <w:rtl/>
        </w:rPr>
        <w:t>להורים עצמאיים שהינם גרושים/פרודים</w:t>
      </w:r>
      <w:r w:rsidRPr="00A5045C">
        <w:rPr>
          <w:rFonts w:asciiTheme="minorBidi" w:hAnsiTheme="minorBidi" w:cstheme="minorBidi" w:hint="cs"/>
          <w:b/>
          <w:bCs/>
          <w:sz w:val="24"/>
          <w:u w:val="single"/>
          <w:rtl/>
        </w:rPr>
        <w:t>/רווקים</w:t>
      </w:r>
    </w:p>
    <w:p w14:paraId="193389B3" w14:textId="77777777" w:rsidR="00A5045C" w:rsidRPr="00A5045C" w:rsidRDefault="00A5045C" w:rsidP="00A5045C">
      <w:pPr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14:paraId="69365132" w14:textId="77777777" w:rsidR="00A5045C" w:rsidRPr="00A5045C" w:rsidRDefault="00A5045C" w:rsidP="00A5045C">
      <w:pPr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14:paraId="63D5DBB4" w14:textId="77777777" w:rsidR="00A5045C" w:rsidRPr="00A5045C" w:rsidRDefault="00A5045C" w:rsidP="00A5045C">
      <w:pPr>
        <w:numPr>
          <w:ilvl w:val="0"/>
          <w:numId w:val="9"/>
        </w:numPr>
        <w:ind w:left="786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הנני הח"מ _________________, ת.ז _____________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, </w:t>
      </w:r>
      <w:proofErr w:type="spellStart"/>
      <w:r w:rsidRPr="00A5045C">
        <w:rPr>
          <w:rFonts w:asciiTheme="minorBidi" w:hAnsiTheme="minorBidi" w:cstheme="minorBidi" w:hint="cs"/>
          <w:sz w:val="22"/>
          <w:szCs w:val="22"/>
          <w:rtl/>
        </w:rPr>
        <w:t>מ.משפחתי</w:t>
      </w:r>
      <w:proofErr w:type="spellEnd"/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________</w:t>
      </w:r>
    </w:p>
    <w:p w14:paraId="1E5A81DA" w14:textId="77777777" w:rsidR="00A5045C" w:rsidRPr="00A5045C" w:rsidRDefault="00A5045C" w:rsidP="00A5045C">
      <w:pPr>
        <w:ind w:left="720"/>
        <w:rPr>
          <w:rFonts w:asciiTheme="minorBidi" w:hAnsiTheme="minorBidi" w:cstheme="minorBidi"/>
          <w:sz w:val="22"/>
          <w:szCs w:val="22"/>
          <w:rtl/>
        </w:rPr>
      </w:pPr>
    </w:p>
    <w:p w14:paraId="11344C88" w14:textId="77777777" w:rsidR="00A5045C" w:rsidRPr="00A5045C" w:rsidRDefault="00A5045C" w:rsidP="00A5045C">
      <w:pPr>
        <w:ind w:left="720"/>
        <w:contextualSpacing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עו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רך/ת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כתב הצהרה והתחייבות זה בתמיכה לבקשתי </w:t>
      </w:r>
      <w:r w:rsidRPr="00A5045C">
        <w:rPr>
          <w:rFonts w:asciiTheme="minorBidi" w:hAnsiTheme="minorBidi" w:cstheme="minorBidi"/>
          <w:b/>
          <w:bCs/>
          <w:sz w:val="22"/>
          <w:szCs w:val="22"/>
          <w:rtl/>
        </w:rPr>
        <w:t>לרישום / ביטול רישום / העבר</w:t>
      </w:r>
      <w:r w:rsidRPr="00A5045C">
        <w:rPr>
          <w:rFonts w:asciiTheme="minorBidi" w:hAnsiTheme="minorBidi" w:cstheme="minorBidi" w:hint="cs"/>
          <w:b/>
          <w:bCs/>
          <w:sz w:val="22"/>
          <w:szCs w:val="22"/>
          <w:rtl/>
        </w:rPr>
        <w:t>ה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14:paraId="1E68CA0F" w14:textId="77777777" w:rsidR="00A5045C" w:rsidRPr="00A5045C" w:rsidRDefault="00A5045C" w:rsidP="00A5045C">
      <w:pPr>
        <w:spacing w:line="276" w:lineRule="auto"/>
        <w:contextualSpacing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 xml:space="preserve">      </w:t>
      </w:r>
    </w:p>
    <w:tbl>
      <w:tblPr>
        <w:tblStyle w:val="11"/>
        <w:bidiVisual/>
        <w:tblW w:w="0" w:type="auto"/>
        <w:tblLook w:val="04A0" w:firstRow="1" w:lastRow="0" w:firstColumn="1" w:lastColumn="0" w:noHBand="0" w:noVBand="1"/>
      </w:tblPr>
      <w:tblGrid>
        <w:gridCol w:w="2088"/>
        <w:gridCol w:w="2064"/>
        <w:gridCol w:w="2074"/>
        <w:gridCol w:w="2070"/>
      </w:tblGrid>
      <w:tr w:rsidR="00A5045C" w:rsidRPr="00A5045C" w14:paraId="08017EE0" w14:textId="77777777" w:rsidTr="00044631">
        <w:tc>
          <w:tcPr>
            <w:tcW w:w="2130" w:type="dxa"/>
          </w:tcPr>
          <w:p w14:paraId="351C7452" w14:textId="77777777" w:rsidR="00A5045C" w:rsidRPr="00A5045C" w:rsidRDefault="00A5045C" w:rsidP="00A5045C">
            <w:pPr>
              <w:spacing w:line="276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504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התלמיד/ה</w:t>
            </w:r>
          </w:p>
        </w:tc>
        <w:tc>
          <w:tcPr>
            <w:tcW w:w="2130" w:type="dxa"/>
          </w:tcPr>
          <w:p w14:paraId="1FA74396" w14:textId="77777777" w:rsidR="00A5045C" w:rsidRPr="00A5045C" w:rsidRDefault="00A5045C" w:rsidP="00A5045C">
            <w:pPr>
              <w:spacing w:line="276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504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ת.ז</w:t>
            </w:r>
          </w:p>
        </w:tc>
        <w:tc>
          <w:tcPr>
            <w:tcW w:w="2131" w:type="dxa"/>
          </w:tcPr>
          <w:p w14:paraId="6ED88424" w14:textId="77777777" w:rsidR="00A5045C" w:rsidRPr="00A5045C" w:rsidRDefault="00A5045C" w:rsidP="00A5045C">
            <w:pPr>
              <w:spacing w:line="276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504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ביה"ס / גן נוכחי</w:t>
            </w:r>
          </w:p>
        </w:tc>
        <w:tc>
          <w:tcPr>
            <w:tcW w:w="2131" w:type="dxa"/>
          </w:tcPr>
          <w:p w14:paraId="03525131" w14:textId="77777777" w:rsidR="00A5045C" w:rsidRPr="00A5045C" w:rsidRDefault="00A5045C" w:rsidP="00A5045C">
            <w:pPr>
              <w:spacing w:line="276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5045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כיתה</w:t>
            </w:r>
          </w:p>
        </w:tc>
      </w:tr>
      <w:tr w:rsidR="00A5045C" w:rsidRPr="00A5045C" w14:paraId="0035AF05" w14:textId="77777777" w:rsidTr="00044631">
        <w:tc>
          <w:tcPr>
            <w:tcW w:w="2130" w:type="dxa"/>
          </w:tcPr>
          <w:p w14:paraId="3C6D0216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0" w:type="dxa"/>
          </w:tcPr>
          <w:p w14:paraId="3CF5E4FE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405EBB1E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0D3D3562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A5045C" w:rsidRPr="00A5045C" w14:paraId="0C3D1EDF" w14:textId="77777777" w:rsidTr="00044631">
        <w:tc>
          <w:tcPr>
            <w:tcW w:w="2130" w:type="dxa"/>
          </w:tcPr>
          <w:p w14:paraId="2688120F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0" w:type="dxa"/>
          </w:tcPr>
          <w:p w14:paraId="4D29889D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4D6ADBFB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17860A12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A5045C" w:rsidRPr="00A5045C" w14:paraId="3C4FE71E" w14:textId="77777777" w:rsidTr="00044631">
        <w:tc>
          <w:tcPr>
            <w:tcW w:w="2130" w:type="dxa"/>
          </w:tcPr>
          <w:p w14:paraId="1FD60BAF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0" w:type="dxa"/>
          </w:tcPr>
          <w:p w14:paraId="718AF4AA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7AD91185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74820D94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A5045C" w:rsidRPr="00A5045C" w14:paraId="6CF045C7" w14:textId="77777777" w:rsidTr="00044631">
        <w:tc>
          <w:tcPr>
            <w:tcW w:w="2130" w:type="dxa"/>
          </w:tcPr>
          <w:p w14:paraId="60624995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0" w:type="dxa"/>
          </w:tcPr>
          <w:p w14:paraId="35ADB13F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637588BD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2F0BA61C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A5045C" w:rsidRPr="00A5045C" w14:paraId="4F28ED0B" w14:textId="77777777" w:rsidTr="00044631">
        <w:tc>
          <w:tcPr>
            <w:tcW w:w="2130" w:type="dxa"/>
          </w:tcPr>
          <w:p w14:paraId="58B1D9AE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0" w:type="dxa"/>
          </w:tcPr>
          <w:p w14:paraId="39F8C1C0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172DBEEA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2131" w:type="dxa"/>
          </w:tcPr>
          <w:p w14:paraId="5101DA84" w14:textId="77777777" w:rsidR="00A5045C" w:rsidRPr="00A5045C" w:rsidRDefault="00A5045C" w:rsidP="00A5045C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14:paraId="701A98D5" w14:textId="77777777" w:rsidR="00A5045C" w:rsidRPr="00A5045C" w:rsidRDefault="00A5045C" w:rsidP="00A5045C">
      <w:pPr>
        <w:spacing w:line="360" w:lineRule="auto"/>
        <w:contextualSpacing/>
        <w:rPr>
          <w:rFonts w:asciiTheme="minorBidi" w:hAnsiTheme="minorBidi" w:cstheme="minorBidi"/>
          <w:sz w:val="22"/>
          <w:szCs w:val="22"/>
          <w:rtl/>
        </w:rPr>
      </w:pPr>
    </w:p>
    <w:p w14:paraId="47661B6A" w14:textId="77777777" w:rsidR="00A5045C" w:rsidRPr="00A5045C" w:rsidRDefault="00A5045C" w:rsidP="00A5045C">
      <w:pPr>
        <w:numPr>
          <w:ilvl w:val="0"/>
          <w:numId w:val="9"/>
        </w:numPr>
        <w:spacing w:line="360" w:lineRule="auto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הנני מצהיר/ה כי כתובת מגורי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Pr="00A5045C">
        <w:rPr>
          <w:rFonts w:asciiTheme="minorBidi" w:hAnsiTheme="minorBidi" w:cstheme="minorBidi"/>
          <w:sz w:val="22"/>
          <w:szCs w:val="22"/>
          <w:rtl/>
        </w:rPr>
        <w:t>הינה ____________________________</w:t>
      </w:r>
    </w:p>
    <w:p w14:paraId="33368B0C" w14:textId="77777777" w:rsidR="00A5045C" w:rsidRPr="00A5045C" w:rsidRDefault="00A5045C" w:rsidP="00A5045C">
      <w:pPr>
        <w:ind w:left="720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 w:hint="cs"/>
          <w:sz w:val="22"/>
          <w:szCs w:val="22"/>
          <w:rtl/>
        </w:rPr>
        <w:t>כתובת ההורה הנוסף הינה ______________________</w:t>
      </w:r>
    </w:p>
    <w:p w14:paraId="4E812785" w14:textId="77777777" w:rsidR="00A5045C" w:rsidRPr="00A5045C" w:rsidRDefault="00A5045C" w:rsidP="00A5045C">
      <w:pPr>
        <w:ind w:left="720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 w:hint="cs"/>
          <w:sz w:val="22"/>
          <w:szCs w:val="22"/>
          <w:rtl/>
        </w:rPr>
        <w:t>(יש לצרף ספחי תעודות זהות עדכניים של שני ההורים).</w:t>
      </w:r>
    </w:p>
    <w:p w14:paraId="4BD60331" w14:textId="77777777" w:rsidR="00A5045C" w:rsidRPr="00A5045C" w:rsidRDefault="00A5045C" w:rsidP="00A5045C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6C453B86" w14:textId="77777777" w:rsidR="00A5045C" w:rsidRPr="00A5045C" w:rsidRDefault="00A5045C" w:rsidP="00A5045C">
      <w:pPr>
        <w:numPr>
          <w:ilvl w:val="0"/>
          <w:numId w:val="9"/>
        </w:numPr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 xml:space="preserve">הנני מצהיר/ה ומתחייב/ת כי : (נא לסמן </w:t>
      </w:r>
      <w:r w:rsidRPr="00A5045C">
        <w:rPr>
          <w:rFonts w:asciiTheme="minorBidi" w:hAnsiTheme="minorBidi" w:cstheme="minorBidi"/>
          <w:sz w:val="22"/>
          <w:szCs w:val="22"/>
        </w:rPr>
        <w:t xml:space="preserve">x 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בריבוע המתאים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) 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:</w:t>
      </w:r>
    </w:p>
    <w:p w14:paraId="370983E2" w14:textId="77777777" w:rsidR="00A5045C" w:rsidRPr="00A5045C" w:rsidRDefault="00A5045C" w:rsidP="00A5045C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031546DA" w14:textId="77777777" w:rsidR="00A5045C" w:rsidRPr="00A5045C" w:rsidRDefault="00A5045C" w:rsidP="00A5045C">
      <w:pPr>
        <w:numPr>
          <w:ilvl w:val="0"/>
          <w:numId w:val="10"/>
        </w:numPr>
        <w:ind w:left="509" w:firstLine="0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הנני </w:t>
      </w:r>
      <w:proofErr w:type="spellStart"/>
      <w:r w:rsidRPr="00A5045C">
        <w:rPr>
          <w:rFonts w:asciiTheme="minorBidi" w:hAnsiTheme="minorBidi" w:cstheme="minorBidi"/>
          <w:sz w:val="22"/>
          <w:szCs w:val="22"/>
          <w:rtl/>
        </w:rPr>
        <w:t>אפוטרופוסו</w:t>
      </w:r>
      <w:proofErr w:type="spellEnd"/>
      <w:r w:rsidRPr="00A5045C">
        <w:rPr>
          <w:rFonts w:asciiTheme="minorBidi" w:hAnsiTheme="minorBidi" w:cstheme="minorBidi"/>
          <w:sz w:val="22"/>
          <w:szCs w:val="22"/>
          <w:rtl/>
        </w:rPr>
        <w:t xml:space="preserve"> החוקי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/ת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של הקטין ואחראי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/ת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לחינוכו במשותף עם :</w:t>
      </w:r>
    </w:p>
    <w:p w14:paraId="624BD330" w14:textId="77777777" w:rsidR="00A5045C" w:rsidRPr="00A5045C" w:rsidRDefault="00A5045C" w:rsidP="00A5045C">
      <w:pPr>
        <w:ind w:left="1076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שם:____________________, ת.ז _________________(להלן-האחראי הנוסף)</w:t>
      </w:r>
    </w:p>
    <w:p w14:paraId="11F1C8E9" w14:textId="77777777" w:rsidR="00A5045C" w:rsidRPr="00A5045C" w:rsidRDefault="00A5045C" w:rsidP="00A5045C">
      <w:pPr>
        <w:ind w:left="793"/>
        <w:rPr>
          <w:rFonts w:asciiTheme="minorBidi" w:hAnsiTheme="minorBidi" w:cstheme="minorBidi"/>
          <w:sz w:val="22"/>
          <w:szCs w:val="22"/>
          <w:rtl/>
        </w:rPr>
      </w:pPr>
    </w:p>
    <w:p w14:paraId="03B54F6A" w14:textId="77777777" w:rsidR="00A5045C" w:rsidRPr="00A5045C" w:rsidRDefault="00A5045C" w:rsidP="00A5045C">
      <w:pPr>
        <w:numPr>
          <w:ilvl w:val="0"/>
          <w:numId w:val="10"/>
        </w:numPr>
        <w:ind w:left="793" w:hanging="283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הנני מצהיר כי הרישום/ביטול הרישום/העברה נעש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ה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A5045C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בהסכמת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האחראי הנוסף ועל דעתו/ה.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(יש לצרף צילום תעודת זהות ומכתב הסכמה של האחראי הנוסף).</w:t>
      </w:r>
    </w:p>
    <w:p w14:paraId="5DB454E5" w14:textId="77777777" w:rsidR="00A5045C" w:rsidRPr="00A5045C" w:rsidRDefault="00A5045C" w:rsidP="00A5045C">
      <w:pPr>
        <w:ind w:left="793"/>
        <w:rPr>
          <w:rFonts w:asciiTheme="minorBidi" w:hAnsiTheme="minorBidi" w:cstheme="minorBidi"/>
          <w:sz w:val="22"/>
          <w:szCs w:val="22"/>
        </w:rPr>
      </w:pPr>
    </w:p>
    <w:p w14:paraId="6A29C8A7" w14:textId="77777777" w:rsidR="00A5045C" w:rsidRPr="00A5045C" w:rsidRDefault="00A5045C" w:rsidP="00A5045C">
      <w:pPr>
        <w:numPr>
          <w:ilvl w:val="0"/>
          <w:numId w:val="10"/>
        </w:numPr>
        <w:ind w:left="793" w:hanging="283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ניסיתי ללא הצלחה לאתר את האחראי הנוסף וליידעו בדבר הרישום/ ביטול הרישום/ העברה. </w:t>
      </w:r>
      <w:r w:rsidRPr="00A5045C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>(לצרף תצהיר).</w:t>
      </w:r>
    </w:p>
    <w:p w14:paraId="6003AB59" w14:textId="77777777" w:rsidR="00A5045C" w:rsidRPr="00A5045C" w:rsidRDefault="00A5045C" w:rsidP="00A5045C">
      <w:pPr>
        <w:ind w:left="720"/>
        <w:rPr>
          <w:rFonts w:asciiTheme="minorBidi" w:hAnsiTheme="minorBidi" w:cstheme="minorBidi"/>
          <w:sz w:val="22"/>
          <w:szCs w:val="22"/>
          <w:rtl/>
        </w:rPr>
      </w:pPr>
    </w:p>
    <w:p w14:paraId="07D158C4" w14:textId="77777777" w:rsidR="00A5045C" w:rsidRPr="00A5045C" w:rsidRDefault="00A5045C" w:rsidP="00A5045C">
      <w:pPr>
        <w:numPr>
          <w:ilvl w:val="0"/>
          <w:numId w:val="10"/>
        </w:numPr>
        <w:ind w:left="793" w:hanging="283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 xml:space="preserve">הנני </w:t>
      </w:r>
      <w:proofErr w:type="spellStart"/>
      <w:r w:rsidRPr="00A5045C">
        <w:rPr>
          <w:rFonts w:asciiTheme="minorBidi" w:hAnsiTheme="minorBidi" w:cstheme="minorBidi"/>
          <w:sz w:val="22"/>
          <w:szCs w:val="22"/>
          <w:rtl/>
        </w:rPr>
        <w:t>אפוטרופוסו</w:t>
      </w:r>
      <w:proofErr w:type="spellEnd"/>
      <w:r w:rsidRPr="00A5045C">
        <w:rPr>
          <w:rFonts w:asciiTheme="minorBidi" w:hAnsiTheme="minorBidi" w:cstheme="minorBidi"/>
          <w:sz w:val="22"/>
          <w:szCs w:val="22"/>
          <w:rtl/>
        </w:rPr>
        <w:t xml:space="preserve"> החוקי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/ת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של הקטין ואחראי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/ת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בלעדי/ת </w:t>
      </w:r>
      <w:r w:rsidRPr="00A5045C">
        <w:rPr>
          <w:rFonts w:asciiTheme="minorBidi" w:hAnsiTheme="minorBidi" w:cstheme="minorBidi"/>
          <w:sz w:val="22"/>
          <w:szCs w:val="22"/>
          <w:rtl/>
        </w:rPr>
        <w:t>לחינוכו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(חובה לצרף פסק דין המאשר ביטול </w:t>
      </w:r>
      <w:proofErr w:type="spellStart"/>
      <w:r w:rsidRPr="00A5045C">
        <w:rPr>
          <w:rFonts w:asciiTheme="minorBidi" w:hAnsiTheme="minorBidi" w:cstheme="minorBidi" w:hint="cs"/>
          <w:sz w:val="22"/>
          <w:szCs w:val="22"/>
          <w:rtl/>
        </w:rPr>
        <w:t>אפוטרופוסות</w:t>
      </w:r>
      <w:proofErr w:type="spellEnd"/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של ההורה האחר).</w:t>
      </w:r>
    </w:p>
    <w:p w14:paraId="05470C1B" w14:textId="77777777" w:rsidR="00A5045C" w:rsidRPr="00A5045C" w:rsidRDefault="00A5045C" w:rsidP="00A5045C">
      <w:pPr>
        <w:ind w:left="786"/>
        <w:rPr>
          <w:rFonts w:asciiTheme="minorBidi" w:hAnsiTheme="minorBidi" w:cstheme="minorBidi"/>
          <w:sz w:val="22"/>
          <w:szCs w:val="22"/>
          <w:rtl/>
        </w:rPr>
      </w:pPr>
    </w:p>
    <w:p w14:paraId="11A8246E" w14:textId="77777777" w:rsidR="00A5045C" w:rsidRDefault="00A5045C" w:rsidP="00A5045C">
      <w:pPr>
        <w:numPr>
          <w:ilvl w:val="0"/>
          <w:numId w:val="9"/>
        </w:numPr>
        <w:ind w:left="786"/>
        <w:rPr>
          <w:rFonts w:asciiTheme="minorBidi" w:hAnsiTheme="minorBidi" w:cstheme="minorBidi"/>
          <w:sz w:val="22"/>
          <w:szCs w:val="22"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הנני מצהיר/ה כי המידע המפורט בכתב הצהרה והתחייבות זה נכון. ידוע לנו כי אם יימצא שהנמסר אינו אמת – רשאית העירייה לבטל/לשנות את הרישום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או ההעברה</w:t>
      </w:r>
      <w:r w:rsidRPr="00A5045C">
        <w:rPr>
          <w:rFonts w:asciiTheme="minorBidi" w:hAnsiTheme="minorBidi" w:cstheme="minorBidi"/>
          <w:sz w:val="22"/>
          <w:szCs w:val="22"/>
          <w:rtl/>
        </w:rPr>
        <w:t>.</w:t>
      </w:r>
    </w:p>
    <w:p w14:paraId="7A8A4169" w14:textId="77777777" w:rsidR="00A5045C" w:rsidRPr="00A5045C" w:rsidRDefault="00A5045C" w:rsidP="00A5045C">
      <w:pPr>
        <w:numPr>
          <w:ilvl w:val="0"/>
          <w:numId w:val="9"/>
        </w:numPr>
        <w:ind w:left="786"/>
        <w:rPr>
          <w:rFonts w:asciiTheme="minorBidi" w:hAnsiTheme="minorBidi" w:cstheme="minorBidi"/>
          <w:sz w:val="22"/>
          <w:szCs w:val="22"/>
        </w:rPr>
      </w:pPr>
    </w:p>
    <w:p w14:paraId="24FC54DA" w14:textId="77777777" w:rsidR="00A5045C" w:rsidRPr="00A5045C" w:rsidRDefault="00A5045C" w:rsidP="00A5045C">
      <w:pPr>
        <w:numPr>
          <w:ilvl w:val="0"/>
          <w:numId w:val="9"/>
        </w:numPr>
        <w:ind w:left="786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הננ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י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 מתחייב/ת להודיע למחלקת החינוך על כל שינוי במידע המפורט בכתב ה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צהרה </w:t>
      </w:r>
      <w:r w:rsidRPr="00A5045C">
        <w:rPr>
          <w:rFonts w:asciiTheme="minorBidi" w:hAnsiTheme="minorBidi" w:cstheme="minorBidi"/>
          <w:sz w:val="22"/>
          <w:szCs w:val="22"/>
          <w:rtl/>
        </w:rPr>
        <w:t>והתחייבות זה לאלתר. אם המידע לא יעודכן בתוך 14 ימים מזמן השינוי – רשאית עיריית כפר יונה לבטל/לשנות את הרישום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 או ההעברה</w:t>
      </w:r>
      <w:r w:rsidRPr="00A5045C">
        <w:rPr>
          <w:rFonts w:asciiTheme="minorBidi" w:hAnsiTheme="minorBidi" w:cstheme="minorBidi"/>
          <w:sz w:val="22"/>
          <w:szCs w:val="22"/>
          <w:rtl/>
        </w:rPr>
        <w:t>.</w:t>
      </w:r>
    </w:p>
    <w:p w14:paraId="7F5004D6" w14:textId="77777777" w:rsidR="00A5045C" w:rsidRPr="00A5045C" w:rsidRDefault="00A5045C" w:rsidP="00A5045C">
      <w:pPr>
        <w:ind w:left="786"/>
        <w:rPr>
          <w:rFonts w:asciiTheme="minorBidi" w:hAnsiTheme="minorBidi" w:cstheme="minorBidi"/>
          <w:sz w:val="22"/>
          <w:szCs w:val="22"/>
          <w:rtl/>
        </w:rPr>
      </w:pPr>
    </w:p>
    <w:p w14:paraId="3BD6772F" w14:textId="77777777" w:rsidR="00A5045C" w:rsidRPr="00A5045C" w:rsidRDefault="00A5045C" w:rsidP="00A5045C">
      <w:pPr>
        <w:ind w:left="750" w:firstLine="36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תאריך : ___________שם מלא : ____________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____</w:t>
      </w:r>
      <w:r w:rsidRPr="00A5045C">
        <w:rPr>
          <w:rFonts w:asciiTheme="minorBidi" w:hAnsiTheme="minorBidi" w:cstheme="minorBidi"/>
          <w:sz w:val="22"/>
          <w:szCs w:val="22"/>
          <w:rtl/>
        </w:rPr>
        <w:t>_ ת.ז ______________</w:t>
      </w:r>
    </w:p>
    <w:p w14:paraId="2DA72037" w14:textId="77777777" w:rsidR="00A5045C" w:rsidRPr="00A5045C" w:rsidRDefault="00A5045C" w:rsidP="00A5045C">
      <w:pPr>
        <w:ind w:left="750" w:firstLine="36"/>
        <w:rPr>
          <w:rFonts w:asciiTheme="minorBidi" w:hAnsiTheme="minorBidi" w:cstheme="minorBidi"/>
          <w:sz w:val="22"/>
          <w:szCs w:val="22"/>
          <w:rtl/>
        </w:rPr>
      </w:pPr>
    </w:p>
    <w:p w14:paraId="7F8BA529" w14:textId="77777777" w:rsidR="00A5045C" w:rsidRPr="00A5045C" w:rsidRDefault="00A5045C" w:rsidP="00A5045C">
      <w:pPr>
        <w:ind w:left="750" w:firstLine="36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כתובת דוא"ל:_____________________________ </w:t>
      </w:r>
      <w:r w:rsidRPr="00A5045C">
        <w:rPr>
          <w:rFonts w:asciiTheme="minorBidi" w:hAnsiTheme="minorBidi" w:cstheme="minorBidi"/>
          <w:sz w:val="22"/>
          <w:szCs w:val="22"/>
          <w:rtl/>
        </w:rPr>
        <w:t xml:space="preserve">חתימה : _____________ </w:t>
      </w:r>
    </w:p>
    <w:p w14:paraId="2B4C052A" w14:textId="77777777" w:rsidR="00A5045C" w:rsidRPr="00A5045C" w:rsidRDefault="00A5045C" w:rsidP="00A5045C">
      <w:pPr>
        <w:rPr>
          <w:rFonts w:asciiTheme="minorBidi" w:hAnsiTheme="minorBidi" w:cstheme="minorBidi"/>
          <w:sz w:val="22"/>
          <w:szCs w:val="22"/>
          <w:rtl/>
        </w:rPr>
      </w:pPr>
    </w:p>
    <w:p w14:paraId="1E6EEC0F" w14:textId="77777777" w:rsidR="00A5045C" w:rsidRPr="00A5045C" w:rsidRDefault="00A5045C" w:rsidP="00A5045C">
      <w:pPr>
        <w:spacing w:line="600" w:lineRule="auto"/>
        <w:ind w:left="750" w:firstLine="36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/>
          <w:sz w:val="22"/>
          <w:szCs w:val="22"/>
          <w:rtl/>
        </w:rPr>
        <w:t>תאריך : ___________שם מלא : ____________</w:t>
      </w:r>
      <w:r w:rsidRPr="00A5045C">
        <w:rPr>
          <w:rFonts w:asciiTheme="minorBidi" w:hAnsiTheme="minorBidi" w:cstheme="minorBidi" w:hint="cs"/>
          <w:sz w:val="22"/>
          <w:szCs w:val="22"/>
          <w:rtl/>
        </w:rPr>
        <w:t>____</w:t>
      </w:r>
      <w:r w:rsidRPr="00A5045C">
        <w:rPr>
          <w:rFonts w:asciiTheme="minorBidi" w:hAnsiTheme="minorBidi" w:cstheme="minorBidi"/>
          <w:sz w:val="22"/>
          <w:szCs w:val="22"/>
          <w:rtl/>
        </w:rPr>
        <w:t>_ ת.ז ______________</w:t>
      </w:r>
    </w:p>
    <w:p w14:paraId="674496EA" w14:textId="7F2CE6E4" w:rsidR="00E011A7" w:rsidRPr="00E47C0C" w:rsidRDefault="00A5045C" w:rsidP="00E47C0C">
      <w:pPr>
        <w:spacing w:line="600" w:lineRule="auto"/>
        <w:ind w:left="750" w:firstLine="36"/>
        <w:rPr>
          <w:rFonts w:asciiTheme="minorBidi" w:hAnsiTheme="minorBidi" w:cstheme="minorBidi"/>
          <w:sz w:val="22"/>
          <w:szCs w:val="22"/>
          <w:rtl/>
        </w:rPr>
      </w:pPr>
      <w:r w:rsidRPr="00A5045C">
        <w:rPr>
          <w:rFonts w:asciiTheme="minorBidi" w:hAnsiTheme="minorBidi" w:cstheme="minorBidi" w:hint="cs"/>
          <w:sz w:val="22"/>
          <w:szCs w:val="22"/>
          <w:rtl/>
        </w:rPr>
        <w:t xml:space="preserve">כתובת דוא"ל:_____________________________ </w:t>
      </w:r>
      <w:r w:rsidRPr="00A5045C">
        <w:rPr>
          <w:rFonts w:asciiTheme="minorBidi" w:hAnsiTheme="minorBidi" w:cstheme="minorBidi"/>
          <w:sz w:val="22"/>
          <w:szCs w:val="22"/>
          <w:rtl/>
        </w:rPr>
        <w:t>חתימה : ____________</w:t>
      </w:r>
    </w:p>
    <w:sectPr w:rsidR="00E011A7" w:rsidRPr="00E47C0C" w:rsidSect="00A5045C">
      <w:headerReference w:type="default" r:id="rId8"/>
      <w:footerReference w:type="default" r:id="rId9"/>
      <w:pgSz w:w="11906" w:h="16838" w:code="9"/>
      <w:pgMar w:top="1440" w:right="1800" w:bottom="1440" w:left="1800" w:header="57" w:footer="113" w:gutter="0"/>
      <w:cols w:space="708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E14DE" w14:textId="77777777" w:rsidR="000340F4" w:rsidRDefault="000340F4">
      <w:r>
        <w:separator/>
      </w:r>
    </w:p>
  </w:endnote>
  <w:endnote w:type="continuationSeparator" w:id="0">
    <w:p w14:paraId="69735DEA" w14:textId="77777777" w:rsidR="000340F4" w:rsidRDefault="0003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4131" w14:textId="77777777" w:rsidR="00B65905" w:rsidRPr="00A1425A" w:rsidRDefault="00B65905" w:rsidP="00C03DE2">
    <w:pPr>
      <w:rPr>
        <w:b/>
        <w:bCs/>
        <w:sz w:val="24"/>
        <w:rtl/>
      </w:rPr>
    </w:pPr>
  </w:p>
  <w:p w14:paraId="2C67C859" w14:textId="77777777" w:rsidR="002B58B0" w:rsidRDefault="00180726" w:rsidP="002B58B0">
    <w:pPr>
      <w:rPr>
        <w:rFonts w:cs="Guttman-Aram"/>
        <w:b/>
        <w:bCs/>
        <w:color w:val="0000FF"/>
        <w:sz w:val="20"/>
        <w:szCs w:val="20"/>
      </w:rPr>
    </w:pPr>
    <w:r>
      <w:rPr>
        <w:noProof/>
        <w:sz w:val="30"/>
        <w:szCs w:val="30"/>
      </w:rPr>
      <w:drawing>
        <wp:anchor distT="0" distB="0" distL="114300" distR="114300" simplePos="0" relativeHeight="251664384" behindDoc="0" locked="0" layoutInCell="1" allowOverlap="1" wp14:anchorId="2EFE8A7D" wp14:editId="7613BA8B">
          <wp:simplePos x="0" y="0"/>
          <wp:positionH relativeFrom="column">
            <wp:posOffset>5943600</wp:posOffset>
          </wp:positionH>
          <wp:positionV relativeFrom="paragraph">
            <wp:posOffset>-3810</wp:posOffset>
          </wp:positionV>
          <wp:extent cx="342900" cy="300355"/>
          <wp:effectExtent l="0" t="0" r="0" b="0"/>
          <wp:wrapNone/>
          <wp:docPr id="4" name="תמונה 4" descr="לוגו וזו רק ההתחלה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לוגו וזו רק ההתחלה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00355"/>
                  </a:xfrm>
                  <a:prstGeom prst="rect">
                    <a:avLst/>
                  </a:prstGeom>
                  <a:solidFill>
                    <a:srgbClr val="0000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DE85E3B" wp14:editId="0673E177">
              <wp:simplePos x="0" y="0"/>
              <wp:positionH relativeFrom="column">
                <wp:posOffset>-228600</wp:posOffset>
              </wp:positionH>
              <wp:positionV relativeFrom="paragraph">
                <wp:posOffset>88265</wp:posOffset>
              </wp:positionV>
              <wp:extent cx="6172200" cy="0"/>
              <wp:effectExtent l="9525" t="12065" r="9525" b="69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DD1CFB" id="Line 3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6.95pt" to="46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SjRGAIAADIEAAAOAAAAZHJzL2Uyb0RvYy54bWysU02P2yAQvVfqf0DcE9uJN5u14qwqO2kP&#10;6TbSbn8AARyjYkBA4kRV/3sH8tFse1mt6gMemJnHm3nD7PHQSbTn1gmtSpwNU4y4opoJtS3x95fl&#10;YIqR80QxIrXiJT5yhx/nHz/MelPwkW61ZNwiAFGu6E2JW+9NkSSOtrwjbqgNV+BstO2Ih63dJsyS&#10;HtA7mYzSdJL02jJjNeXOwWl9cuJ5xG8aTv23pnHcI1li4ObjauO6CWsyn5Fia4lpBT3TIO9g0RGh&#10;4NIrVE08QTsr/oHqBLXa6cYPqe4S3TSC8lgDVJOlf1Xz3BLDYy3QHGeubXL/D5Y+7dcWCQbaYaRI&#10;BxKthOJoHDrTG1dAQKXWNtRGD+rZrDT94ZDSVUvUlkeGL0cDaVnISF6lhI0zgL/pv2oGMWTndWzT&#10;obEdaqQwX0JiAIdWoEPU5XjVhR88onA4ye5HIDZG9OJLSBEgQqKxzn/mukPBKLEE9hGQ7FfOB0p/&#10;QkK40kshZZRdKtQD+PgujQlOS8GCM4Q5u91U0qI9CYMTv1gfeG7DrN4pFsFaTtjibHsi5MmGy6UK&#10;eFAK0Dlbp8n4+ZA+LKaLaT7IR5PFIE/revBpWeWDyTK7v6vHdVXV2a9ALcuLVjDGVWB3mdIsf9sU&#10;nN/Lab6uc3ptQ/IaPfYLyF7+kXRUNQh5GomNZse1vagNgxmDz48oTP7tHuzbpz7/DQAA//8DAFBL&#10;AwQUAAYACAAAACEAsIoEqt4AAAAJAQAADwAAAGRycy9kb3ducmV2LnhtbEyPT0vDQBDF74LfYRnB&#10;W7uxkdrGbErxD4ggYit4nWbHJDY7G7KbNn57Rz3ocd57vPm9fDW6Vh2oD41nAxfTBBRx6W3DlYHX&#10;7f1kASpEZIutZzLwSQFWxelJjpn1R36hwyZWSko4ZGigjrHLtA5lTQ7D1HfE4r373mGUs6+07fEo&#10;5a7VsySZa4cNy4caO7qpqdxvBmfgeVal3Z3d7i+fHsuHq8V4u34bPow5PxvX16AijfEvDN/4gg6F&#10;MO38wDao1sAkncuWKEa6BCWB5Y+w+xV0kev/C4ovAAAA//8DAFBLAQItABQABgAIAAAAIQC2gziS&#10;/gAAAOEBAAATAAAAAAAAAAAAAAAAAAAAAABbQ29udGVudF9UeXBlc10ueG1sUEsBAi0AFAAGAAgA&#10;AAAhADj9If/WAAAAlAEAAAsAAAAAAAAAAAAAAAAALwEAAF9yZWxzLy5yZWxzUEsBAi0AFAAGAAgA&#10;AAAhAOfVKNEYAgAAMgQAAA4AAAAAAAAAAAAAAAAALgIAAGRycy9lMm9Eb2MueG1sUEsBAi0AFAAG&#10;AAgAAAAhALCKBKreAAAACQEAAA8AAAAAAAAAAAAAAAAAcgQAAGRycy9kb3ducmV2LnhtbFBLBQYA&#10;AAAABAAEAPMAAAB9BQAAAAA=&#10;" strokeweight=".5pt"/>
          </w:pict>
        </mc:Fallback>
      </mc:AlternateContent>
    </w:r>
  </w:p>
  <w:p w14:paraId="247DC61E" w14:textId="77777777" w:rsidR="00B65905" w:rsidRPr="00B45656" w:rsidRDefault="00B65905" w:rsidP="002B58B0">
    <w:pPr>
      <w:ind w:left="-908" w:right="-567"/>
      <w:jc w:val="center"/>
      <w:rPr>
        <w:rFonts w:cs="Guttman-Aram"/>
        <w:b/>
        <w:bCs/>
        <w:color w:val="0000FF"/>
        <w:sz w:val="20"/>
        <w:szCs w:val="20"/>
        <w:rtl/>
      </w:rPr>
    </w:pPr>
    <w:proofErr w:type="spellStart"/>
    <w:r w:rsidRPr="00B45656">
      <w:rPr>
        <w:rFonts w:cs="Guttman-Aram" w:hint="cs"/>
        <w:b/>
        <w:bCs/>
        <w:color w:val="0000FF"/>
        <w:sz w:val="20"/>
        <w:szCs w:val="20"/>
        <w:rtl/>
      </w:rPr>
      <w:t>מינהל</w:t>
    </w:r>
    <w:proofErr w:type="spellEnd"/>
    <w:r w:rsidRPr="00B45656">
      <w:rPr>
        <w:rFonts w:cs="Guttman-Aram" w:hint="cs"/>
        <w:b/>
        <w:bCs/>
        <w:color w:val="0000FF"/>
        <w:sz w:val="20"/>
        <w:szCs w:val="20"/>
        <w:rtl/>
      </w:rPr>
      <w:t xml:space="preserve"> החינוך, ת.ד. 1 נתיבות, מזכירות 08/99387</w:t>
    </w:r>
    <w:r w:rsidR="00AD3026">
      <w:rPr>
        <w:rFonts w:cs="Guttman-Aram" w:hint="cs"/>
        <w:b/>
        <w:bCs/>
        <w:color w:val="0000FF"/>
        <w:sz w:val="20"/>
        <w:szCs w:val="20"/>
        <w:rtl/>
      </w:rPr>
      <w:t>64</w:t>
    </w:r>
    <w:r w:rsidRPr="00B45656">
      <w:rPr>
        <w:rFonts w:cs="Guttman-Aram" w:hint="cs"/>
        <w:b/>
        <w:bCs/>
        <w:color w:val="0000FF"/>
        <w:sz w:val="20"/>
        <w:szCs w:val="20"/>
        <w:rtl/>
      </w:rPr>
      <w:t>/</w:t>
    </w:r>
    <w:r w:rsidR="00AD3026">
      <w:rPr>
        <w:rFonts w:cs="Guttman-Aram" w:hint="cs"/>
        <w:b/>
        <w:bCs/>
        <w:color w:val="0000FF"/>
        <w:sz w:val="20"/>
        <w:szCs w:val="20"/>
        <w:rtl/>
      </w:rPr>
      <w:t>1</w:t>
    </w:r>
    <w:r w:rsidRPr="00B45656">
      <w:rPr>
        <w:rFonts w:cs="Guttman-Aram" w:hint="cs"/>
        <w:b/>
        <w:bCs/>
        <w:color w:val="0000FF"/>
        <w:sz w:val="20"/>
        <w:szCs w:val="20"/>
        <w:rtl/>
      </w:rPr>
      <w:t>2</w:t>
    </w:r>
    <w:r w:rsidR="00AD3026">
      <w:rPr>
        <w:rFonts w:cs="Guttman-Aram" w:hint="cs"/>
        <w:b/>
        <w:bCs/>
        <w:color w:val="0000FF"/>
        <w:sz w:val="20"/>
        <w:szCs w:val="20"/>
        <w:rtl/>
      </w:rPr>
      <w:t xml:space="preserve"> פקס' 08/9945624 גנים 08/9938762</w:t>
    </w:r>
    <w:r w:rsidRPr="00B45656">
      <w:rPr>
        <w:rFonts w:cs="Guttman-Aram" w:hint="cs"/>
        <w:b/>
        <w:bCs/>
        <w:color w:val="0000FF"/>
        <w:sz w:val="20"/>
        <w:szCs w:val="20"/>
        <w:rtl/>
      </w:rPr>
      <w:t xml:space="preserve"> </w:t>
    </w:r>
    <w:proofErr w:type="spellStart"/>
    <w:r w:rsidRPr="00B45656">
      <w:rPr>
        <w:rFonts w:cs="Guttman-Aram" w:hint="cs"/>
        <w:b/>
        <w:bCs/>
        <w:color w:val="0000FF"/>
        <w:sz w:val="20"/>
        <w:szCs w:val="20"/>
        <w:rtl/>
      </w:rPr>
      <w:t>קבסי"ם</w:t>
    </w:r>
    <w:proofErr w:type="spellEnd"/>
    <w:r w:rsidRPr="00B45656">
      <w:rPr>
        <w:rFonts w:cs="Guttman-Aram" w:hint="cs"/>
        <w:b/>
        <w:bCs/>
        <w:color w:val="0000FF"/>
        <w:sz w:val="20"/>
        <w:szCs w:val="20"/>
        <w:rtl/>
      </w:rPr>
      <w:t xml:space="preserve"> 08/9938760/731</w:t>
    </w:r>
    <w:r w:rsidR="00AD3026">
      <w:rPr>
        <w:rFonts w:cs="Guttman-Aram" w:hint="cs"/>
        <w:b/>
        <w:bCs/>
        <w:color w:val="0000FF"/>
        <w:sz w:val="20"/>
        <w:szCs w:val="20"/>
        <w:rtl/>
      </w:rPr>
      <w:t>/710</w:t>
    </w:r>
  </w:p>
  <w:p w14:paraId="082620D4" w14:textId="77777777" w:rsidR="00B65905" w:rsidRPr="00B45656" w:rsidRDefault="00B65905" w:rsidP="002B58B0">
    <w:pPr>
      <w:jc w:val="center"/>
      <w:rPr>
        <w:rFonts w:cs="Guttman-Aram"/>
        <w:b/>
        <w:bCs/>
        <w:color w:val="0000FF"/>
        <w:sz w:val="20"/>
        <w:szCs w:val="20"/>
      </w:rPr>
    </w:pPr>
    <w:r w:rsidRPr="00B45656">
      <w:rPr>
        <w:rFonts w:cs="Guttman-Aram" w:hint="cs"/>
        <w:b/>
        <w:bCs/>
        <w:color w:val="0000FF"/>
        <w:sz w:val="20"/>
        <w:szCs w:val="20"/>
        <w:rtl/>
      </w:rPr>
      <w:t xml:space="preserve">דוא"ל מזכירות </w:t>
    </w:r>
    <w:proofErr w:type="spellStart"/>
    <w:r w:rsidRPr="00B45656">
      <w:rPr>
        <w:rFonts w:cs="Guttman-Aram" w:hint="cs"/>
        <w:b/>
        <w:bCs/>
        <w:color w:val="0000FF"/>
        <w:sz w:val="20"/>
        <w:szCs w:val="20"/>
        <w:rtl/>
      </w:rPr>
      <w:t>המינהל</w:t>
    </w:r>
    <w:proofErr w:type="spellEnd"/>
    <w:r w:rsidR="00AD3026">
      <w:rPr>
        <w:rFonts w:cs="Guttman-Aram" w:hint="cs"/>
        <w:b/>
        <w:bCs/>
        <w:color w:val="0000FF"/>
        <w:sz w:val="20"/>
        <w:szCs w:val="20"/>
        <w:rtl/>
      </w:rPr>
      <w:t xml:space="preserve"> </w:t>
    </w:r>
    <w:hyperlink r:id="rId2" w:history="1">
      <w:r w:rsidR="00AD3026" w:rsidRPr="001B37B6">
        <w:rPr>
          <w:rStyle w:val="Hyperlink"/>
          <w:rFonts w:cs="Guttman-Aram"/>
          <w:b/>
          <w:bCs/>
          <w:sz w:val="20"/>
          <w:szCs w:val="20"/>
        </w:rPr>
        <w:t>minhalnetivot@gmail.com</w:t>
      </w:r>
    </w:hyperlink>
    <w:r w:rsidR="00AD3026">
      <w:rPr>
        <w:rFonts w:cs="Guttman-Aram"/>
        <w:b/>
        <w:bCs/>
        <w:color w:val="0000FF"/>
        <w:sz w:val="20"/>
        <w:szCs w:val="20"/>
      </w:rPr>
      <w:t xml:space="preserve"> </w:t>
    </w:r>
    <w:r w:rsidRPr="00B45656">
      <w:rPr>
        <w:rFonts w:cs="Guttman-Aram" w:hint="cs"/>
        <w:b/>
        <w:bCs/>
        <w:color w:val="0000FF"/>
        <w:sz w:val="20"/>
        <w:szCs w:val="20"/>
        <w:rtl/>
      </w:rPr>
      <w:t xml:space="preserve"> </w:t>
    </w:r>
    <w:r w:rsidR="00AD3026">
      <w:rPr>
        <w:rFonts w:cs="Guttman-Aram" w:hint="cs"/>
        <w:b/>
        <w:bCs/>
        <w:color w:val="0000FF"/>
        <w:sz w:val="20"/>
        <w:szCs w:val="20"/>
        <w:rtl/>
      </w:rPr>
      <w:t xml:space="preserve">חינוך מיוחד </w:t>
    </w:r>
    <w:hyperlink r:id="rId3" w:history="1">
      <w:r w:rsidRPr="007636AD">
        <w:rPr>
          <w:rStyle w:val="Hyperlink"/>
          <w:rFonts w:cs="Guttman-Aram"/>
          <w:b/>
          <w:bCs/>
          <w:sz w:val="20"/>
          <w:szCs w:val="20"/>
        </w:rPr>
        <w:t>edunetivot@gmail.co.il</w:t>
      </w:r>
    </w:hyperlink>
  </w:p>
  <w:p w14:paraId="39C613C6" w14:textId="77777777" w:rsidR="00B65905" w:rsidRPr="00B45656" w:rsidRDefault="00B65905" w:rsidP="008D46A6">
    <w:pPr>
      <w:pStyle w:val="a5"/>
      <w:jc w:val="center"/>
      <w:rPr>
        <w:sz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7CD5" w14:textId="77777777" w:rsidR="000340F4" w:rsidRDefault="000340F4">
      <w:r>
        <w:separator/>
      </w:r>
    </w:p>
  </w:footnote>
  <w:footnote w:type="continuationSeparator" w:id="0">
    <w:p w14:paraId="41CFC9D0" w14:textId="77777777" w:rsidR="000340F4" w:rsidRDefault="00034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29E0" w14:textId="77777777" w:rsidR="004C2AAD" w:rsidRDefault="000069A0" w:rsidP="00FB4F49">
    <w:pPr>
      <w:rPr>
        <w:b/>
        <w:bCs/>
        <w:sz w:val="24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1CFA921E" wp14:editId="53C45BB1">
          <wp:simplePos x="0" y="0"/>
          <wp:positionH relativeFrom="column">
            <wp:posOffset>-238239</wp:posOffset>
          </wp:positionH>
          <wp:positionV relativeFrom="paragraph">
            <wp:posOffset>147955</wp:posOffset>
          </wp:positionV>
          <wp:extent cx="878319" cy="1104900"/>
          <wp:effectExtent l="0" t="0" r="0" b="0"/>
          <wp:wrapNone/>
          <wp:docPr id="7" name="תמונה 7" descr="סמל נתיבו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סמל נתיבו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319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A77C7" w14:textId="77777777" w:rsidR="00B65905" w:rsidRPr="00A84D7B" w:rsidRDefault="00B65905" w:rsidP="00FB4F49">
    <w:pPr>
      <w:rPr>
        <w:b/>
        <w:bCs/>
        <w:szCs w:val="28"/>
        <w:rtl/>
      </w:rPr>
    </w:pP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</w:p>
  <w:p w14:paraId="0BF1DB72" w14:textId="77777777" w:rsidR="00B65905" w:rsidRDefault="00B65905" w:rsidP="00FB4F49">
    <w:pPr>
      <w:rPr>
        <w:b/>
        <w:bCs/>
        <w:sz w:val="24"/>
        <w:rtl/>
      </w:rPr>
    </w:pPr>
    <w:r w:rsidRPr="00A1425A">
      <w:rPr>
        <w:rFonts w:hint="cs"/>
        <w:b/>
        <w:bCs/>
        <w:sz w:val="24"/>
        <w:rtl/>
      </w:rPr>
      <w:t xml:space="preserve">            </w:t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  <w:t xml:space="preserve">  </w:t>
    </w:r>
  </w:p>
  <w:p w14:paraId="587C6932" w14:textId="77777777" w:rsidR="006F7275" w:rsidRDefault="00B65905" w:rsidP="00185F36">
    <w:pPr>
      <w:rPr>
        <w:b/>
        <w:bCs/>
        <w:sz w:val="24"/>
        <w:rtl/>
      </w:rPr>
    </w:pP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</w:r>
    <w:r>
      <w:rPr>
        <w:rFonts w:hint="cs"/>
        <w:b/>
        <w:bCs/>
        <w:sz w:val="24"/>
        <w:rtl/>
      </w:rPr>
      <w:tab/>
      <w:t xml:space="preserve">      </w:t>
    </w: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</w:t>
    </w:r>
    <w:r>
      <w:rPr>
        <w:rFonts w:hint="cs"/>
        <w:b/>
        <w:bCs/>
        <w:sz w:val="24"/>
        <w:rtl/>
      </w:rPr>
      <w:tab/>
      <w:t xml:space="preserve">                      </w:t>
    </w:r>
    <w:r w:rsidR="00AE0274">
      <w:rPr>
        <w:rFonts w:hint="cs"/>
        <w:b/>
        <w:bCs/>
        <w:sz w:val="24"/>
        <w:rtl/>
      </w:rPr>
      <w:t xml:space="preserve">                            </w:t>
    </w:r>
  </w:p>
  <w:p w14:paraId="37DC99A0" w14:textId="77777777" w:rsidR="00B65905" w:rsidRPr="00DE443C" w:rsidRDefault="00AE0274" w:rsidP="002B58B0">
    <w:pPr>
      <w:ind w:right="-709"/>
      <w:rPr>
        <w:b/>
        <w:bCs/>
        <w:sz w:val="24"/>
        <w:rtl/>
      </w:rPr>
    </w:pPr>
    <w:r>
      <w:rPr>
        <w:rFonts w:hint="cs"/>
        <w:b/>
        <w:bCs/>
        <w:sz w:val="24"/>
        <w:rtl/>
      </w:rPr>
      <w:t xml:space="preserve">  </w:t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6F7275">
      <w:rPr>
        <w:b/>
        <w:bCs/>
        <w:sz w:val="24"/>
        <w:rtl/>
      </w:rPr>
      <w:tab/>
    </w:r>
    <w:r w:rsidR="002B58B0">
      <w:rPr>
        <w:b/>
        <w:bCs/>
        <w:sz w:val="24"/>
        <w:rtl/>
      </w:rPr>
      <w:tab/>
    </w:r>
    <w:r w:rsidR="00D02F70">
      <w:rPr>
        <w:rFonts w:hint="cs"/>
        <w:b/>
        <w:bCs/>
        <w:sz w:val="24"/>
        <w:rtl/>
      </w:rPr>
      <w:t xml:space="preserve">    </w:t>
    </w:r>
    <w:r w:rsidR="000069A0">
      <w:rPr>
        <w:rFonts w:hint="cs"/>
        <w:b/>
        <w:bCs/>
        <w:sz w:val="24"/>
        <w:rtl/>
      </w:rPr>
      <w:t>עיריית נתיבו</w:t>
    </w:r>
  </w:p>
  <w:p w14:paraId="24FE6FA2" w14:textId="77777777" w:rsidR="00B65905" w:rsidRDefault="00B65905" w:rsidP="002B58B0">
    <w:pPr>
      <w:ind w:right="-426"/>
      <w:rPr>
        <w:b/>
        <w:bCs/>
        <w:sz w:val="24"/>
        <w:rtl/>
      </w:rPr>
    </w:pPr>
    <w:r>
      <w:rPr>
        <w:rFonts w:hint="cs"/>
        <w:b/>
        <w:bCs/>
        <w:sz w:val="24"/>
        <w:rtl/>
      </w:rPr>
      <w:tab/>
    </w:r>
    <w:r w:rsidR="003E1E45">
      <w:rPr>
        <w:rFonts w:hint="cs"/>
        <w:b/>
        <w:bCs/>
        <w:sz w:val="24"/>
        <w:rtl/>
      </w:rPr>
      <w:t xml:space="preserve">                         </w:t>
    </w:r>
    <w:r w:rsidR="002B58B0">
      <w:rPr>
        <w:b/>
        <w:bCs/>
        <w:sz w:val="24"/>
      </w:rPr>
      <w:tab/>
      <w:t xml:space="preserve">            </w:t>
    </w:r>
    <w:r>
      <w:rPr>
        <w:b/>
        <w:bCs/>
        <w:sz w:val="24"/>
      </w:rPr>
      <w:t xml:space="preserve">                                                                         </w:t>
    </w:r>
    <w:r w:rsidR="00D02F70">
      <w:rPr>
        <w:rFonts w:hint="cs"/>
        <w:b/>
        <w:bCs/>
        <w:sz w:val="24"/>
        <w:rtl/>
      </w:rPr>
      <w:t xml:space="preserve">    </w:t>
    </w:r>
    <w:r>
      <w:rPr>
        <w:rFonts w:hint="cs"/>
        <w:b/>
        <w:bCs/>
        <w:sz w:val="24"/>
        <w:rtl/>
      </w:rPr>
      <w:t>מנהל החינוך</w:t>
    </w:r>
  </w:p>
  <w:p w14:paraId="500D71E4" w14:textId="77777777" w:rsidR="00D02F70" w:rsidRDefault="00D02F70" w:rsidP="00D02F70">
    <w:pPr>
      <w:ind w:right="-426"/>
      <w:jc w:val="right"/>
      <w:rPr>
        <w:b/>
        <w:bCs/>
        <w:sz w:val="24"/>
        <w:rtl/>
      </w:rPr>
    </w:pPr>
    <w:r>
      <w:rPr>
        <w:rFonts w:hint="eastAsia"/>
        <w:b/>
        <w:bCs/>
        <w:sz w:val="24"/>
        <w:rtl/>
      </w:rPr>
      <w:t>‏</w:t>
    </w:r>
  </w:p>
  <w:p w14:paraId="2ED72214" w14:textId="77777777" w:rsidR="00D02F70" w:rsidRPr="00A1425A" w:rsidRDefault="00D02F70" w:rsidP="00C95759">
    <w:pPr>
      <w:ind w:right="-426"/>
      <w:jc w:val="right"/>
      <w:rPr>
        <w:b/>
        <w:bCs/>
        <w:sz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074"/>
    <w:multiLevelType w:val="hybridMultilevel"/>
    <w:tmpl w:val="2EDC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6D73"/>
    <w:multiLevelType w:val="hybridMultilevel"/>
    <w:tmpl w:val="8FB6C330"/>
    <w:lvl w:ilvl="0" w:tplc="276A79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535B"/>
    <w:multiLevelType w:val="hybridMultilevel"/>
    <w:tmpl w:val="3932B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265E9"/>
    <w:multiLevelType w:val="hybridMultilevel"/>
    <w:tmpl w:val="1596A1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B42CF"/>
    <w:multiLevelType w:val="hybridMultilevel"/>
    <w:tmpl w:val="04CEB86E"/>
    <w:lvl w:ilvl="0" w:tplc="997CB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B4245"/>
    <w:multiLevelType w:val="hybridMultilevel"/>
    <w:tmpl w:val="27B2384E"/>
    <w:lvl w:ilvl="0" w:tplc="49EC39B4">
      <w:start w:val="1"/>
      <w:numFmt w:val="bullet"/>
      <w:lvlText w:val=""/>
      <w:lvlJc w:val="left"/>
      <w:pPr>
        <w:ind w:left="15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56802235"/>
    <w:multiLevelType w:val="hybridMultilevel"/>
    <w:tmpl w:val="84C6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D7E4B"/>
    <w:multiLevelType w:val="hybridMultilevel"/>
    <w:tmpl w:val="D0861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02BB5"/>
    <w:multiLevelType w:val="hybridMultilevel"/>
    <w:tmpl w:val="0BE22194"/>
    <w:lvl w:ilvl="0" w:tplc="6D48C9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91500"/>
    <w:multiLevelType w:val="hybridMultilevel"/>
    <w:tmpl w:val="912EF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76449">
    <w:abstractNumId w:val="7"/>
  </w:num>
  <w:num w:numId="2" w16cid:durableId="1705133610">
    <w:abstractNumId w:val="9"/>
  </w:num>
  <w:num w:numId="3" w16cid:durableId="666519914">
    <w:abstractNumId w:val="1"/>
  </w:num>
  <w:num w:numId="4" w16cid:durableId="1849321617">
    <w:abstractNumId w:val="2"/>
  </w:num>
  <w:num w:numId="5" w16cid:durableId="1738505832">
    <w:abstractNumId w:val="6"/>
  </w:num>
  <w:num w:numId="6" w16cid:durableId="1553882191">
    <w:abstractNumId w:val="3"/>
  </w:num>
  <w:num w:numId="7" w16cid:durableId="1547326873">
    <w:abstractNumId w:val="8"/>
  </w:num>
  <w:num w:numId="8" w16cid:durableId="1340622011">
    <w:abstractNumId w:val="4"/>
  </w:num>
  <w:num w:numId="9" w16cid:durableId="652485301">
    <w:abstractNumId w:val="0"/>
  </w:num>
  <w:num w:numId="10" w16cid:durableId="182558485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64"/>
    <w:rsid w:val="00005B3C"/>
    <w:rsid w:val="00006106"/>
    <w:rsid w:val="000069A0"/>
    <w:rsid w:val="00007268"/>
    <w:rsid w:val="000161BE"/>
    <w:rsid w:val="00016ACE"/>
    <w:rsid w:val="0002269C"/>
    <w:rsid w:val="00031DC7"/>
    <w:rsid w:val="00031F12"/>
    <w:rsid w:val="00031F6F"/>
    <w:rsid w:val="000340F4"/>
    <w:rsid w:val="00035F12"/>
    <w:rsid w:val="0003677A"/>
    <w:rsid w:val="00040D81"/>
    <w:rsid w:val="00045963"/>
    <w:rsid w:val="00046184"/>
    <w:rsid w:val="00046754"/>
    <w:rsid w:val="00053B43"/>
    <w:rsid w:val="00054ACA"/>
    <w:rsid w:val="000570D9"/>
    <w:rsid w:val="00060D03"/>
    <w:rsid w:val="00066F7D"/>
    <w:rsid w:val="0007038C"/>
    <w:rsid w:val="00070C10"/>
    <w:rsid w:val="00070CD5"/>
    <w:rsid w:val="0007122B"/>
    <w:rsid w:val="00075BC6"/>
    <w:rsid w:val="00075D55"/>
    <w:rsid w:val="00086978"/>
    <w:rsid w:val="00087902"/>
    <w:rsid w:val="00090EC0"/>
    <w:rsid w:val="000961DF"/>
    <w:rsid w:val="00097263"/>
    <w:rsid w:val="000974EB"/>
    <w:rsid w:val="000A13BE"/>
    <w:rsid w:val="000A328B"/>
    <w:rsid w:val="000A49C9"/>
    <w:rsid w:val="000A64E2"/>
    <w:rsid w:val="000A7A39"/>
    <w:rsid w:val="000A7EAE"/>
    <w:rsid w:val="000B032B"/>
    <w:rsid w:val="000B079E"/>
    <w:rsid w:val="000B2873"/>
    <w:rsid w:val="000B30DA"/>
    <w:rsid w:val="000B346D"/>
    <w:rsid w:val="000B5E18"/>
    <w:rsid w:val="000B794C"/>
    <w:rsid w:val="000B7FDD"/>
    <w:rsid w:val="000C59B6"/>
    <w:rsid w:val="000C76AD"/>
    <w:rsid w:val="000C7DBA"/>
    <w:rsid w:val="000C7E08"/>
    <w:rsid w:val="000C7F48"/>
    <w:rsid w:val="000D02C1"/>
    <w:rsid w:val="000D3AE6"/>
    <w:rsid w:val="000D65D5"/>
    <w:rsid w:val="000E0FDF"/>
    <w:rsid w:val="000E310D"/>
    <w:rsid w:val="000E6319"/>
    <w:rsid w:val="000F2384"/>
    <w:rsid w:val="000F3F43"/>
    <w:rsid w:val="000F5C74"/>
    <w:rsid w:val="001026E8"/>
    <w:rsid w:val="0010578F"/>
    <w:rsid w:val="001065CF"/>
    <w:rsid w:val="00107D35"/>
    <w:rsid w:val="001113A8"/>
    <w:rsid w:val="00117066"/>
    <w:rsid w:val="001171FA"/>
    <w:rsid w:val="00120405"/>
    <w:rsid w:val="00122CEB"/>
    <w:rsid w:val="001233C9"/>
    <w:rsid w:val="001242A8"/>
    <w:rsid w:val="00125AFE"/>
    <w:rsid w:val="00126204"/>
    <w:rsid w:val="00127B4B"/>
    <w:rsid w:val="00131469"/>
    <w:rsid w:val="001327A1"/>
    <w:rsid w:val="001330B1"/>
    <w:rsid w:val="001369D0"/>
    <w:rsid w:val="0014161E"/>
    <w:rsid w:val="0014423B"/>
    <w:rsid w:val="00147917"/>
    <w:rsid w:val="00150D90"/>
    <w:rsid w:val="00151A86"/>
    <w:rsid w:val="001524B2"/>
    <w:rsid w:val="001541B9"/>
    <w:rsid w:val="00155E3F"/>
    <w:rsid w:val="001560A6"/>
    <w:rsid w:val="00156C83"/>
    <w:rsid w:val="00156E15"/>
    <w:rsid w:val="00160C2B"/>
    <w:rsid w:val="001664E8"/>
    <w:rsid w:val="00166C6A"/>
    <w:rsid w:val="00166D75"/>
    <w:rsid w:val="00167797"/>
    <w:rsid w:val="00167ADA"/>
    <w:rsid w:val="00171E00"/>
    <w:rsid w:val="001720A4"/>
    <w:rsid w:val="00173743"/>
    <w:rsid w:val="001739A0"/>
    <w:rsid w:val="00174BDA"/>
    <w:rsid w:val="00175E72"/>
    <w:rsid w:val="00176C05"/>
    <w:rsid w:val="001770E6"/>
    <w:rsid w:val="001778A4"/>
    <w:rsid w:val="00180726"/>
    <w:rsid w:val="00181A05"/>
    <w:rsid w:val="00182BDE"/>
    <w:rsid w:val="00183661"/>
    <w:rsid w:val="00183D35"/>
    <w:rsid w:val="001847C7"/>
    <w:rsid w:val="00184CFA"/>
    <w:rsid w:val="00185F36"/>
    <w:rsid w:val="00186C33"/>
    <w:rsid w:val="00190D77"/>
    <w:rsid w:val="001919AB"/>
    <w:rsid w:val="00194865"/>
    <w:rsid w:val="001A2295"/>
    <w:rsid w:val="001A2953"/>
    <w:rsid w:val="001A3F00"/>
    <w:rsid w:val="001A74DB"/>
    <w:rsid w:val="001B07BF"/>
    <w:rsid w:val="001B10A2"/>
    <w:rsid w:val="001B3954"/>
    <w:rsid w:val="001B4444"/>
    <w:rsid w:val="001B5814"/>
    <w:rsid w:val="001B7580"/>
    <w:rsid w:val="001C1DF3"/>
    <w:rsid w:val="001C2D88"/>
    <w:rsid w:val="001C3FB3"/>
    <w:rsid w:val="001D043F"/>
    <w:rsid w:val="001D0640"/>
    <w:rsid w:val="001D097F"/>
    <w:rsid w:val="001D2A3B"/>
    <w:rsid w:val="001D45BA"/>
    <w:rsid w:val="001D7D7F"/>
    <w:rsid w:val="001E0DA4"/>
    <w:rsid w:val="001E1904"/>
    <w:rsid w:val="001E2FB4"/>
    <w:rsid w:val="001E3D01"/>
    <w:rsid w:val="001E6E84"/>
    <w:rsid w:val="001F2A7E"/>
    <w:rsid w:val="001F3109"/>
    <w:rsid w:val="001F387F"/>
    <w:rsid w:val="001F51C5"/>
    <w:rsid w:val="001F6B52"/>
    <w:rsid w:val="0020074D"/>
    <w:rsid w:val="00200A94"/>
    <w:rsid w:val="0020412F"/>
    <w:rsid w:val="00204249"/>
    <w:rsid w:val="00205862"/>
    <w:rsid w:val="002060C0"/>
    <w:rsid w:val="00207946"/>
    <w:rsid w:val="002100A7"/>
    <w:rsid w:val="00210433"/>
    <w:rsid w:val="002152BF"/>
    <w:rsid w:val="00216327"/>
    <w:rsid w:val="00221DF9"/>
    <w:rsid w:val="00226E30"/>
    <w:rsid w:val="00227896"/>
    <w:rsid w:val="002278B0"/>
    <w:rsid w:val="002307AB"/>
    <w:rsid w:val="00235933"/>
    <w:rsid w:val="00235BA2"/>
    <w:rsid w:val="00242F1E"/>
    <w:rsid w:val="0024356C"/>
    <w:rsid w:val="00243993"/>
    <w:rsid w:val="00243B11"/>
    <w:rsid w:val="00244A40"/>
    <w:rsid w:val="002456F6"/>
    <w:rsid w:val="00246563"/>
    <w:rsid w:val="00247C23"/>
    <w:rsid w:val="00256194"/>
    <w:rsid w:val="00261ADA"/>
    <w:rsid w:val="0026333B"/>
    <w:rsid w:val="00263596"/>
    <w:rsid w:val="00265088"/>
    <w:rsid w:val="00267C69"/>
    <w:rsid w:val="00272677"/>
    <w:rsid w:val="00280176"/>
    <w:rsid w:val="0028047C"/>
    <w:rsid w:val="002815CD"/>
    <w:rsid w:val="002842DD"/>
    <w:rsid w:val="002845B3"/>
    <w:rsid w:val="002848E2"/>
    <w:rsid w:val="002854F7"/>
    <w:rsid w:val="00285C29"/>
    <w:rsid w:val="00286EF7"/>
    <w:rsid w:val="002878E0"/>
    <w:rsid w:val="00291940"/>
    <w:rsid w:val="00293244"/>
    <w:rsid w:val="00294929"/>
    <w:rsid w:val="00296979"/>
    <w:rsid w:val="002A0929"/>
    <w:rsid w:val="002A09F8"/>
    <w:rsid w:val="002A38D7"/>
    <w:rsid w:val="002A4A21"/>
    <w:rsid w:val="002A6D55"/>
    <w:rsid w:val="002A7CFC"/>
    <w:rsid w:val="002B0FD0"/>
    <w:rsid w:val="002B1586"/>
    <w:rsid w:val="002B18E4"/>
    <w:rsid w:val="002B32A3"/>
    <w:rsid w:val="002B58B0"/>
    <w:rsid w:val="002C49B8"/>
    <w:rsid w:val="002C5532"/>
    <w:rsid w:val="002C77BC"/>
    <w:rsid w:val="002D0D2E"/>
    <w:rsid w:val="002D17D2"/>
    <w:rsid w:val="002D1A43"/>
    <w:rsid w:val="002D1FF1"/>
    <w:rsid w:val="002D5E37"/>
    <w:rsid w:val="002D6572"/>
    <w:rsid w:val="002E2505"/>
    <w:rsid w:val="002E2E32"/>
    <w:rsid w:val="002E68C6"/>
    <w:rsid w:val="002E6E24"/>
    <w:rsid w:val="002F169F"/>
    <w:rsid w:val="002F2B50"/>
    <w:rsid w:val="002F2C69"/>
    <w:rsid w:val="002F4103"/>
    <w:rsid w:val="002F4A5F"/>
    <w:rsid w:val="002F5BB2"/>
    <w:rsid w:val="002F64B2"/>
    <w:rsid w:val="00300232"/>
    <w:rsid w:val="0030088A"/>
    <w:rsid w:val="00300E3B"/>
    <w:rsid w:val="003014AB"/>
    <w:rsid w:val="003019D8"/>
    <w:rsid w:val="00306B05"/>
    <w:rsid w:val="00310F40"/>
    <w:rsid w:val="00312B40"/>
    <w:rsid w:val="00313849"/>
    <w:rsid w:val="00313D76"/>
    <w:rsid w:val="00316093"/>
    <w:rsid w:val="00320D89"/>
    <w:rsid w:val="00322613"/>
    <w:rsid w:val="00322B17"/>
    <w:rsid w:val="00322BB5"/>
    <w:rsid w:val="0032320D"/>
    <w:rsid w:val="00325410"/>
    <w:rsid w:val="003311C9"/>
    <w:rsid w:val="00333B64"/>
    <w:rsid w:val="00334BFD"/>
    <w:rsid w:val="0033589C"/>
    <w:rsid w:val="003364D7"/>
    <w:rsid w:val="00340D36"/>
    <w:rsid w:val="00341324"/>
    <w:rsid w:val="00341E20"/>
    <w:rsid w:val="003426F8"/>
    <w:rsid w:val="00342E4F"/>
    <w:rsid w:val="00347C66"/>
    <w:rsid w:val="00347EE2"/>
    <w:rsid w:val="00353752"/>
    <w:rsid w:val="00353F1F"/>
    <w:rsid w:val="00355DE1"/>
    <w:rsid w:val="00356135"/>
    <w:rsid w:val="00360919"/>
    <w:rsid w:val="003639D8"/>
    <w:rsid w:val="00365E4C"/>
    <w:rsid w:val="00366B97"/>
    <w:rsid w:val="00371DBC"/>
    <w:rsid w:val="00374EFF"/>
    <w:rsid w:val="003845FB"/>
    <w:rsid w:val="003856BE"/>
    <w:rsid w:val="00385A3F"/>
    <w:rsid w:val="003860A9"/>
    <w:rsid w:val="00387C39"/>
    <w:rsid w:val="00390502"/>
    <w:rsid w:val="00392401"/>
    <w:rsid w:val="003936C2"/>
    <w:rsid w:val="003939FA"/>
    <w:rsid w:val="00394C41"/>
    <w:rsid w:val="003950C7"/>
    <w:rsid w:val="00395515"/>
    <w:rsid w:val="00395F2B"/>
    <w:rsid w:val="003A0D68"/>
    <w:rsid w:val="003A0DE7"/>
    <w:rsid w:val="003A2BF1"/>
    <w:rsid w:val="003A3CDB"/>
    <w:rsid w:val="003A4E2E"/>
    <w:rsid w:val="003A7877"/>
    <w:rsid w:val="003B2822"/>
    <w:rsid w:val="003B4B88"/>
    <w:rsid w:val="003B5636"/>
    <w:rsid w:val="003B5D3B"/>
    <w:rsid w:val="003B5D52"/>
    <w:rsid w:val="003C0D9A"/>
    <w:rsid w:val="003C1781"/>
    <w:rsid w:val="003C2773"/>
    <w:rsid w:val="003C34CB"/>
    <w:rsid w:val="003C463A"/>
    <w:rsid w:val="003C5A06"/>
    <w:rsid w:val="003D05D1"/>
    <w:rsid w:val="003D0D52"/>
    <w:rsid w:val="003D0D95"/>
    <w:rsid w:val="003D1B72"/>
    <w:rsid w:val="003D4430"/>
    <w:rsid w:val="003D4FBA"/>
    <w:rsid w:val="003D7D70"/>
    <w:rsid w:val="003E008B"/>
    <w:rsid w:val="003E1E45"/>
    <w:rsid w:val="003E2482"/>
    <w:rsid w:val="003E35B3"/>
    <w:rsid w:val="003E4AB9"/>
    <w:rsid w:val="003F09B3"/>
    <w:rsid w:val="003F4908"/>
    <w:rsid w:val="003F570B"/>
    <w:rsid w:val="003F6AA5"/>
    <w:rsid w:val="003F6CF1"/>
    <w:rsid w:val="004037D8"/>
    <w:rsid w:val="00404336"/>
    <w:rsid w:val="0040689C"/>
    <w:rsid w:val="004148D6"/>
    <w:rsid w:val="004149BF"/>
    <w:rsid w:val="004164AB"/>
    <w:rsid w:val="00416753"/>
    <w:rsid w:val="00416777"/>
    <w:rsid w:val="00421362"/>
    <w:rsid w:val="00424603"/>
    <w:rsid w:val="00425CA2"/>
    <w:rsid w:val="004261A5"/>
    <w:rsid w:val="00430FDB"/>
    <w:rsid w:val="004323DE"/>
    <w:rsid w:val="00432A32"/>
    <w:rsid w:val="00434EA5"/>
    <w:rsid w:val="00436BAD"/>
    <w:rsid w:val="00437F63"/>
    <w:rsid w:val="0044214F"/>
    <w:rsid w:val="00446F59"/>
    <w:rsid w:val="004509A5"/>
    <w:rsid w:val="00462C58"/>
    <w:rsid w:val="00466D2E"/>
    <w:rsid w:val="004736A2"/>
    <w:rsid w:val="00474E68"/>
    <w:rsid w:val="0047556D"/>
    <w:rsid w:val="004758C7"/>
    <w:rsid w:val="00476DFB"/>
    <w:rsid w:val="004817D7"/>
    <w:rsid w:val="00481945"/>
    <w:rsid w:val="00481E87"/>
    <w:rsid w:val="00482501"/>
    <w:rsid w:val="0048575D"/>
    <w:rsid w:val="00485F72"/>
    <w:rsid w:val="00487A04"/>
    <w:rsid w:val="00490323"/>
    <w:rsid w:val="004926AC"/>
    <w:rsid w:val="00495886"/>
    <w:rsid w:val="00495C05"/>
    <w:rsid w:val="004A56B4"/>
    <w:rsid w:val="004A694F"/>
    <w:rsid w:val="004A75CE"/>
    <w:rsid w:val="004B251C"/>
    <w:rsid w:val="004B314D"/>
    <w:rsid w:val="004B4D60"/>
    <w:rsid w:val="004B7A62"/>
    <w:rsid w:val="004C0C4C"/>
    <w:rsid w:val="004C2AAD"/>
    <w:rsid w:val="004C2FE5"/>
    <w:rsid w:val="004C5057"/>
    <w:rsid w:val="004C7E98"/>
    <w:rsid w:val="004D3EB3"/>
    <w:rsid w:val="004D572B"/>
    <w:rsid w:val="004D5EC4"/>
    <w:rsid w:val="004D64E5"/>
    <w:rsid w:val="004D6949"/>
    <w:rsid w:val="004E0876"/>
    <w:rsid w:val="004E40A8"/>
    <w:rsid w:val="004E59A9"/>
    <w:rsid w:val="004E6AAB"/>
    <w:rsid w:val="004E7B5C"/>
    <w:rsid w:val="004F0140"/>
    <w:rsid w:val="004F1E99"/>
    <w:rsid w:val="004F274C"/>
    <w:rsid w:val="004F3984"/>
    <w:rsid w:val="004F40AE"/>
    <w:rsid w:val="004F5F8A"/>
    <w:rsid w:val="004F6684"/>
    <w:rsid w:val="004F66FF"/>
    <w:rsid w:val="004F6A86"/>
    <w:rsid w:val="004F6C9F"/>
    <w:rsid w:val="004F7062"/>
    <w:rsid w:val="005025E3"/>
    <w:rsid w:val="0050453A"/>
    <w:rsid w:val="00505748"/>
    <w:rsid w:val="00510C21"/>
    <w:rsid w:val="00511782"/>
    <w:rsid w:val="00511DE1"/>
    <w:rsid w:val="00514E22"/>
    <w:rsid w:val="005206A6"/>
    <w:rsid w:val="00522398"/>
    <w:rsid w:val="005230AB"/>
    <w:rsid w:val="00523E3F"/>
    <w:rsid w:val="00527684"/>
    <w:rsid w:val="00531EEE"/>
    <w:rsid w:val="00533675"/>
    <w:rsid w:val="00540A29"/>
    <w:rsid w:val="0054121F"/>
    <w:rsid w:val="00544D2A"/>
    <w:rsid w:val="00544FCB"/>
    <w:rsid w:val="00547716"/>
    <w:rsid w:val="0055087D"/>
    <w:rsid w:val="005519B3"/>
    <w:rsid w:val="00555348"/>
    <w:rsid w:val="005624EB"/>
    <w:rsid w:val="00562D90"/>
    <w:rsid w:val="005652EB"/>
    <w:rsid w:val="00565E97"/>
    <w:rsid w:val="00566DC3"/>
    <w:rsid w:val="0057035B"/>
    <w:rsid w:val="00573999"/>
    <w:rsid w:val="0057455F"/>
    <w:rsid w:val="00577DC5"/>
    <w:rsid w:val="00594205"/>
    <w:rsid w:val="00595017"/>
    <w:rsid w:val="005960E1"/>
    <w:rsid w:val="005A3E33"/>
    <w:rsid w:val="005A6138"/>
    <w:rsid w:val="005A615E"/>
    <w:rsid w:val="005A65E2"/>
    <w:rsid w:val="005B1F2D"/>
    <w:rsid w:val="005B3C1E"/>
    <w:rsid w:val="005B50FB"/>
    <w:rsid w:val="005B6353"/>
    <w:rsid w:val="005B7481"/>
    <w:rsid w:val="005C1ABF"/>
    <w:rsid w:val="005C31BB"/>
    <w:rsid w:val="005C442E"/>
    <w:rsid w:val="005D4DB1"/>
    <w:rsid w:val="005D519F"/>
    <w:rsid w:val="005D68FF"/>
    <w:rsid w:val="005E05A6"/>
    <w:rsid w:val="005E0638"/>
    <w:rsid w:val="005E0C9F"/>
    <w:rsid w:val="005E20B2"/>
    <w:rsid w:val="005E2A46"/>
    <w:rsid w:val="005E317E"/>
    <w:rsid w:val="005E3F82"/>
    <w:rsid w:val="005E57E8"/>
    <w:rsid w:val="005F0BF1"/>
    <w:rsid w:val="005F0F68"/>
    <w:rsid w:val="005F2E26"/>
    <w:rsid w:val="005F60F1"/>
    <w:rsid w:val="005F7558"/>
    <w:rsid w:val="005F7DDE"/>
    <w:rsid w:val="00601C06"/>
    <w:rsid w:val="0060329C"/>
    <w:rsid w:val="00603C68"/>
    <w:rsid w:val="0060514C"/>
    <w:rsid w:val="00606F7F"/>
    <w:rsid w:val="00620407"/>
    <w:rsid w:val="00622FD1"/>
    <w:rsid w:val="00625E1C"/>
    <w:rsid w:val="0063004A"/>
    <w:rsid w:val="006308F3"/>
    <w:rsid w:val="0063101F"/>
    <w:rsid w:val="00631226"/>
    <w:rsid w:val="00636C49"/>
    <w:rsid w:val="00641679"/>
    <w:rsid w:val="00642EB2"/>
    <w:rsid w:val="00645D9B"/>
    <w:rsid w:val="00647A01"/>
    <w:rsid w:val="00656A0E"/>
    <w:rsid w:val="00657872"/>
    <w:rsid w:val="00660D01"/>
    <w:rsid w:val="006615E8"/>
    <w:rsid w:val="006616AD"/>
    <w:rsid w:val="00661A5E"/>
    <w:rsid w:val="006626B4"/>
    <w:rsid w:val="00674765"/>
    <w:rsid w:val="00674D16"/>
    <w:rsid w:val="006804F3"/>
    <w:rsid w:val="00680E66"/>
    <w:rsid w:val="00692D74"/>
    <w:rsid w:val="0069442C"/>
    <w:rsid w:val="006960F4"/>
    <w:rsid w:val="006A3EF5"/>
    <w:rsid w:val="006A48DD"/>
    <w:rsid w:val="006B03C2"/>
    <w:rsid w:val="006B09EF"/>
    <w:rsid w:val="006B2F61"/>
    <w:rsid w:val="006B4743"/>
    <w:rsid w:val="006C130F"/>
    <w:rsid w:val="006C22FE"/>
    <w:rsid w:val="006C2D32"/>
    <w:rsid w:val="006C4814"/>
    <w:rsid w:val="006C5DF4"/>
    <w:rsid w:val="006C627A"/>
    <w:rsid w:val="006C71CF"/>
    <w:rsid w:val="006C73DD"/>
    <w:rsid w:val="006D6E47"/>
    <w:rsid w:val="006D7EDC"/>
    <w:rsid w:val="006D7F0C"/>
    <w:rsid w:val="006D7F44"/>
    <w:rsid w:val="006E4374"/>
    <w:rsid w:val="006F1DDD"/>
    <w:rsid w:val="006F1F37"/>
    <w:rsid w:val="006F2C7E"/>
    <w:rsid w:val="006F5CD9"/>
    <w:rsid w:val="006F7275"/>
    <w:rsid w:val="00700A9A"/>
    <w:rsid w:val="00702B0B"/>
    <w:rsid w:val="0070720D"/>
    <w:rsid w:val="00712C1C"/>
    <w:rsid w:val="00713A31"/>
    <w:rsid w:val="00714EFA"/>
    <w:rsid w:val="007161F3"/>
    <w:rsid w:val="0072087B"/>
    <w:rsid w:val="00724B6C"/>
    <w:rsid w:val="00724B74"/>
    <w:rsid w:val="007264FC"/>
    <w:rsid w:val="00727238"/>
    <w:rsid w:val="00730308"/>
    <w:rsid w:val="00732CF2"/>
    <w:rsid w:val="0073521D"/>
    <w:rsid w:val="00735783"/>
    <w:rsid w:val="00736800"/>
    <w:rsid w:val="007370B3"/>
    <w:rsid w:val="00744A83"/>
    <w:rsid w:val="00744D4F"/>
    <w:rsid w:val="00745C96"/>
    <w:rsid w:val="00750869"/>
    <w:rsid w:val="0075104A"/>
    <w:rsid w:val="00751076"/>
    <w:rsid w:val="00751764"/>
    <w:rsid w:val="00753D0B"/>
    <w:rsid w:val="00753FEC"/>
    <w:rsid w:val="0075443E"/>
    <w:rsid w:val="00757BA8"/>
    <w:rsid w:val="00762077"/>
    <w:rsid w:val="00765309"/>
    <w:rsid w:val="007675EC"/>
    <w:rsid w:val="00770BE3"/>
    <w:rsid w:val="00771F5C"/>
    <w:rsid w:val="00772769"/>
    <w:rsid w:val="00772D6D"/>
    <w:rsid w:val="00773223"/>
    <w:rsid w:val="00775642"/>
    <w:rsid w:val="00780CA2"/>
    <w:rsid w:val="00782896"/>
    <w:rsid w:val="007836E8"/>
    <w:rsid w:val="007849A3"/>
    <w:rsid w:val="00784BC9"/>
    <w:rsid w:val="0078619D"/>
    <w:rsid w:val="00793BC1"/>
    <w:rsid w:val="00796BAC"/>
    <w:rsid w:val="0079768D"/>
    <w:rsid w:val="007A075B"/>
    <w:rsid w:val="007A0E0E"/>
    <w:rsid w:val="007A145C"/>
    <w:rsid w:val="007A16CC"/>
    <w:rsid w:val="007A332A"/>
    <w:rsid w:val="007A5577"/>
    <w:rsid w:val="007A61A4"/>
    <w:rsid w:val="007A699A"/>
    <w:rsid w:val="007A7140"/>
    <w:rsid w:val="007B09F2"/>
    <w:rsid w:val="007B2914"/>
    <w:rsid w:val="007B53D3"/>
    <w:rsid w:val="007C07D2"/>
    <w:rsid w:val="007C2453"/>
    <w:rsid w:val="007C3EA6"/>
    <w:rsid w:val="007C52C8"/>
    <w:rsid w:val="007D01FE"/>
    <w:rsid w:val="007D34BD"/>
    <w:rsid w:val="007D4C57"/>
    <w:rsid w:val="007D5039"/>
    <w:rsid w:val="007D7377"/>
    <w:rsid w:val="007D76B4"/>
    <w:rsid w:val="007D7D39"/>
    <w:rsid w:val="007E19E9"/>
    <w:rsid w:val="007E7CED"/>
    <w:rsid w:val="007F2666"/>
    <w:rsid w:val="007F2977"/>
    <w:rsid w:val="007F3C0D"/>
    <w:rsid w:val="007F3D00"/>
    <w:rsid w:val="007F4606"/>
    <w:rsid w:val="007F5325"/>
    <w:rsid w:val="007F66B6"/>
    <w:rsid w:val="007F6B78"/>
    <w:rsid w:val="00802B7D"/>
    <w:rsid w:val="00805176"/>
    <w:rsid w:val="00805986"/>
    <w:rsid w:val="00805E45"/>
    <w:rsid w:val="008066FF"/>
    <w:rsid w:val="0080693E"/>
    <w:rsid w:val="0081355F"/>
    <w:rsid w:val="00814E5C"/>
    <w:rsid w:val="008155D3"/>
    <w:rsid w:val="0081564E"/>
    <w:rsid w:val="008169D7"/>
    <w:rsid w:val="00825490"/>
    <w:rsid w:val="00827AA4"/>
    <w:rsid w:val="008333AC"/>
    <w:rsid w:val="008407BC"/>
    <w:rsid w:val="008414CB"/>
    <w:rsid w:val="0084303E"/>
    <w:rsid w:val="00844146"/>
    <w:rsid w:val="00844AF9"/>
    <w:rsid w:val="00844B20"/>
    <w:rsid w:val="00845918"/>
    <w:rsid w:val="00846C47"/>
    <w:rsid w:val="008472BC"/>
    <w:rsid w:val="0085077C"/>
    <w:rsid w:val="00852010"/>
    <w:rsid w:val="00857E6F"/>
    <w:rsid w:val="008621D4"/>
    <w:rsid w:val="00862ED9"/>
    <w:rsid w:val="00863408"/>
    <w:rsid w:val="0086406C"/>
    <w:rsid w:val="00865E15"/>
    <w:rsid w:val="00867DB3"/>
    <w:rsid w:val="00867E8D"/>
    <w:rsid w:val="0087014E"/>
    <w:rsid w:val="0087216A"/>
    <w:rsid w:val="00872E81"/>
    <w:rsid w:val="00873B18"/>
    <w:rsid w:val="00874D97"/>
    <w:rsid w:val="0088061D"/>
    <w:rsid w:val="00881DD8"/>
    <w:rsid w:val="00884EB3"/>
    <w:rsid w:val="008857EA"/>
    <w:rsid w:val="00886BF3"/>
    <w:rsid w:val="008878BE"/>
    <w:rsid w:val="008A1F0B"/>
    <w:rsid w:val="008A56DC"/>
    <w:rsid w:val="008B36FC"/>
    <w:rsid w:val="008C0FFC"/>
    <w:rsid w:val="008C1A5B"/>
    <w:rsid w:val="008C2E30"/>
    <w:rsid w:val="008C4ADF"/>
    <w:rsid w:val="008D1A55"/>
    <w:rsid w:val="008D272D"/>
    <w:rsid w:val="008D39BA"/>
    <w:rsid w:val="008D46A6"/>
    <w:rsid w:val="008D5150"/>
    <w:rsid w:val="008D5B8D"/>
    <w:rsid w:val="008D6A41"/>
    <w:rsid w:val="008D6D26"/>
    <w:rsid w:val="008E3329"/>
    <w:rsid w:val="008E546C"/>
    <w:rsid w:val="008E5E40"/>
    <w:rsid w:val="008F4FDF"/>
    <w:rsid w:val="008F71D0"/>
    <w:rsid w:val="008F7CC9"/>
    <w:rsid w:val="00900AD4"/>
    <w:rsid w:val="00901F1A"/>
    <w:rsid w:val="00902102"/>
    <w:rsid w:val="009028E3"/>
    <w:rsid w:val="0090420B"/>
    <w:rsid w:val="0090720A"/>
    <w:rsid w:val="00915D47"/>
    <w:rsid w:val="009162EA"/>
    <w:rsid w:val="009177D7"/>
    <w:rsid w:val="00920068"/>
    <w:rsid w:val="00920F93"/>
    <w:rsid w:val="009266CC"/>
    <w:rsid w:val="00931EFD"/>
    <w:rsid w:val="00932F2C"/>
    <w:rsid w:val="009344A8"/>
    <w:rsid w:val="009347F6"/>
    <w:rsid w:val="0093669C"/>
    <w:rsid w:val="00942B28"/>
    <w:rsid w:val="0094477A"/>
    <w:rsid w:val="00947999"/>
    <w:rsid w:val="009627E6"/>
    <w:rsid w:val="009630E0"/>
    <w:rsid w:val="00964BC4"/>
    <w:rsid w:val="00967D30"/>
    <w:rsid w:val="0097167F"/>
    <w:rsid w:val="00971B33"/>
    <w:rsid w:val="009722E6"/>
    <w:rsid w:val="00973E91"/>
    <w:rsid w:val="0097523D"/>
    <w:rsid w:val="009752AA"/>
    <w:rsid w:val="00977752"/>
    <w:rsid w:val="00981507"/>
    <w:rsid w:val="00981EF9"/>
    <w:rsid w:val="00983D22"/>
    <w:rsid w:val="0098517A"/>
    <w:rsid w:val="00990392"/>
    <w:rsid w:val="00991D5D"/>
    <w:rsid w:val="00993B3B"/>
    <w:rsid w:val="009A3403"/>
    <w:rsid w:val="009A5201"/>
    <w:rsid w:val="009A53B9"/>
    <w:rsid w:val="009A7101"/>
    <w:rsid w:val="009B07D9"/>
    <w:rsid w:val="009B1C82"/>
    <w:rsid w:val="009B698A"/>
    <w:rsid w:val="009C119E"/>
    <w:rsid w:val="009C6562"/>
    <w:rsid w:val="009C711E"/>
    <w:rsid w:val="009C7B34"/>
    <w:rsid w:val="009D0076"/>
    <w:rsid w:val="009D0EC8"/>
    <w:rsid w:val="009D2198"/>
    <w:rsid w:val="009D2FC3"/>
    <w:rsid w:val="009D34F1"/>
    <w:rsid w:val="009D68A4"/>
    <w:rsid w:val="009E07BA"/>
    <w:rsid w:val="009E49D4"/>
    <w:rsid w:val="009E50D7"/>
    <w:rsid w:val="009E5DC4"/>
    <w:rsid w:val="009E6539"/>
    <w:rsid w:val="009F03D4"/>
    <w:rsid w:val="009F16C9"/>
    <w:rsid w:val="009F1A93"/>
    <w:rsid w:val="009F2AD2"/>
    <w:rsid w:val="00A002DA"/>
    <w:rsid w:val="00A02E98"/>
    <w:rsid w:val="00A033C7"/>
    <w:rsid w:val="00A06C2A"/>
    <w:rsid w:val="00A11130"/>
    <w:rsid w:val="00A11BFE"/>
    <w:rsid w:val="00A12B6C"/>
    <w:rsid w:val="00A1425A"/>
    <w:rsid w:val="00A1576E"/>
    <w:rsid w:val="00A16D99"/>
    <w:rsid w:val="00A17375"/>
    <w:rsid w:val="00A2012B"/>
    <w:rsid w:val="00A211CF"/>
    <w:rsid w:val="00A21A8B"/>
    <w:rsid w:val="00A255AE"/>
    <w:rsid w:val="00A30B2E"/>
    <w:rsid w:val="00A31DDD"/>
    <w:rsid w:val="00A32D93"/>
    <w:rsid w:val="00A33CC3"/>
    <w:rsid w:val="00A376C6"/>
    <w:rsid w:val="00A37854"/>
    <w:rsid w:val="00A41765"/>
    <w:rsid w:val="00A436EB"/>
    <w:rsid w:val="00A45F1E"/>
    <w:rsid w:val="00A47344"/>
    <w:rsid w:val="00A47A5F"/>
    <w:rsid w:val="00A5045C"/>
    <w:rsid w:val="00A50F7F"/>
    <w:rsid w:val="00A54B44"/>
    <w:rsid w:val="00A54E93"/>
    <w:rsid w:val="00A55D8D"/>
    <w:rsid w:val="00A56782"/>
    <w:rsid w:val="00A57F0C"/>
    <w:rsid w:val="00A63895"/>
    <w:rsid w:val="00A66C2C"/>
    <w:rsid w:val="00A67D7A"/>
    <w:rsid w:val="00A73B61"/>
    <w:rsid w:val="00A75FEC"/>
    <w:rsid w:val="00A77814"/>
    <w:rsid w:val="00A80B1E"/>
    <w:rsid w:val="00A819A1"/>
    <w:rsid w:val="00A81A67"/>
    <w:rsid w:val="00A84D7B"/>
    <w:rsid w:val="00A855C6"/>
    <w:rsid w:val="00A861CA"/>
    <w:rsid w:val="00A9142B"/>
    <w:rsid w:val="00A92146"/>
    <w:rsid w:val="00A92422"/>
    <w:rsid w:val="00A92639"/>
    <w:rsid w:val="00A9717B"/>
    <w:rsid w:val="00A97769"/>
    <w:rsid w:val="00AA29A2"/>
    <w:rsid w:val="00AA2CD5"/>
    <w:rsid w:val="00AA34A2"/>
    <w:rsid w:val="00AA3974"/>
    <w:rsid w:val="00AA4B1A"/>
    <w:rsid w:val="00AA5AEC"/>
    <w:rsid w:val="00AA7409"/>
    <w:rsid w:val="00AB22C1"/>
    <w:rsid w:val="00AC3826"/>
    <w:rsid w:val="00AC510A"/>
    <w:rsid w:val="00AC65EE"/>
    <w:rsid w:val="00AD0200"/>
    <w:rsid w:val="00AD3026"/>
    <w:rsid w:val="00AD4B0A"/>
    <w:rsid w:val="00AD698D"/>
    <w:rsid w:val="00AD7CB8"/>
    <w:rsid w:val="00AD7EC6"/>
    <w:rsid w:val="00AE0274"/>
    <w:rsid w:val="00AE2E4C"/>
    <w:rsid w:val="00AE33C0"/>
    <w:rsid w:val="00AE4F58"/>
    <w:rsid w:val="00AE6B49"/>
    <w:rsid w:val="00AF0BEF"/>
    <w:rsid w:val="00AF2111"/>
    <w:rsid w:val="00AF281B"/>
    <w:rsid w:val="00AF6078"/>
    <w:rsid w:val="00AF632F"/>
    <w:rsid w:val="00B07291"/>
    <w:rsid w:val="00B0767F"/>
    <w:rsid w:val="00B10357"/>
    <w:rsid w:val="00B12821"/>
    <w:rsid w:val="00B15C87"/>
    <w:rsid w:val="00B15F5F"/>
    <w:rsid w:val="00B2395A"/>
    <w:rsid w:val="00B243ED"/>
    <w:rsid w:val="00B24705"/>
    <w:rsid w:val="00B264B0"/>
    <w:rsid w:val="00B3121E"/>
    <w:rsid w:val="00B31BC4"/>
    <w:rsid w:val="00B35676"/>
    <w:rsid w:val="00B36C1A"/>
    <w:rsid w:val="00B401C7"/>
    <w:rsid w:val="00B41E1E"/>
    <w:rsid w:val="00B450FE"/>
    <w:rsid w:val="00B45656"/>
    <w:rsid w:val="00B46AB1"/>
    <w:rsid w:val="00B47497"/>
    <w:rsid w:val="00B50492"/>
    <w:rsid w:val="00B55ED0"/>
    <w:rsid w:val="00B56081"/>
    <w:rsid w:val="00B570ED"/>
    <w:rsid w:val="00B60DDD"/>
    <w:rsid w:val="00B61EBD"/>
    <w:rsid w:val="00B6365B"/>
    <w:rsid w:val="00B64B96"/>
    <w:rsid w:val="00B6582C"/>
    <w:rsid w:val="00B65905"/>
    <w:rsid w:val="00B66590"/>
    <w:rsid w:val="00B672FB"/>
    <w:rsid w:val="00B74919"/>
    <w:rsid w:val="00B7755C"/>
    <w:rsid w:val="00B80896"/>
    <w:rsid w:val="00B813BC"/>
    <w:rsid w:val="00B82926"/>
    <w:rsid w:val="00B8538D"/>
    <w:rsid w:val="00B85457"/>
    <w:rsid w:val="00B87883"/>
    <w:rsid w:val="00B90220"/>
    <w:rsid w:val="00B9517C"/>
    <w:rsid w:val="00B964A5"/>
    <w:rsid w:val="00BA0117"/>
    <w:rsid w:val="00BA019D"/>
    <w:rsid w:val="00BA58FE"/>
    <w:rsid w:val="00BB1855"/>
    <w:rsid w:val="00BB434F"/>
    <w:rsid w:val="00BB4DA4"/>
    <w:rsid w:val="00BB6697"/>
    <w:rsid w:val="00BC1A7F"/>
    <w:rsid w:val="00BC1DA2"/>
    <w:rsid w:val="00BC6819"/>
    <w:rsid w:val="00BD3B1C"/>
    <w:rsid w:val="00BD455B"/>
    <w:rsid w:val="00BD6AE3"/>
    <w:rsid w:val="00BD7B69"/>
    <w:rsid w:val="00BE02B8"/>
    <w:rsid w:val="00BE096B"/>
    <w:rsid w:val="00BE0CA3"/>
    <w:rsid w:val="00BE245D"/>
    <w:rsid w:val="00BF1A5F"/>
    <w:rsid w:val="00BF3544"/>
    <w:rsid w:val="00BF35AC"/>
    <w:rsid w:val="00BF4639"/>
    <w:rsid w:val="00C002CA"/>
    <w:rsid w:val="00C00728"/>
    <w:rsid w:val="00C03DE2"/>
    <w:rsid w:val="00C05594"/>
    <w:rsid w:val="00C05D9E"/>
    <w:rsid w:val="00C07E7E"/>
    <w:rsid w:val="00C11F31"/>
    <w:rsid w:val="00C12EE1"/>
    <w:rsid w:val="00C14291"/>
    <w:rsid w:val="00C16164"/>
    <w:rsid w:val="00C16EF5"/>
    <w:rsid w:val="00C2267E"/>
    <w:rsid w:val="00C2356F"/>
    <w:rsid w:val="00C243DB"/>
    <w:rsid w:val="00C25258"/>
    <w:rsid w:val="00C2562B"/>
    <w:rsid w:val="00C25F0D"/>
    <w:rsid w:val="00C32E6A"/>
    <w:rsid w:val="00C339FE"/>
    <w:rsid w:val="00C34182"/>
    <w:rsid w:val="00C341FF"/>
    <w:rsid w:val="00C36836"/>
    <w:rsid w:val="00C401CB"/>
    <w:rsid w:val="00C403D7"/>
    <w:rsid w:val="00C419DE"/>
    <w:rsid w:val="00C4304D"/>
    <w:rsid w:val="00C57C2B"/>
    <w:rsid w:val="00C608E5"/>
    <w:rsid w:val="00C62472"/>
    <w:rsid w:val="00C64721"/>
    <w:rsid w:val="00C64D8D"/>
    <w:rsid w:val="00C65511"/>
    <w:rsid w:val="00C67226"/>
    <w:rsid w:val="00C67833"/>
    <w:rsid w:val="00C719D7"/>
    <w:rsid w:val="00C7229F"/>
    <w:rsid w:val="00C73C64"/>
    <w:rsid w:val="00C74DD5"/>
    <w:rsid w:val="00C74E83"/>
    <w:rsid w:val="00C760F2"/>
    <w:rsid w:val="00C8023B"/>
    <w:rsid w:val="00C856BC"/>
    <w:rsid w:val="00C87F94"/>
    <w:rsid w:val="00C91AF6"/>
    <w:rsid w:val="00C91F2A"/>
    <w:rsid w:val="00C940ED"/>
    <w:rsid w:val="00C95759"/>
    <w:rsid w:val="00CA0AB4"/>
    <w:rsid w:val="00CA0DF5"/>
    <w:rsid w:val="00CA676C"/>
    <w:rsid w:val="00CA6A0F"/>
    <w:rsid w:val="00CA6D65"/>
    <w:rsid w:val="00CB0D0A"/>
    <w:rsid w:val="00CB1289"/>
    <w:rsid w:val="00CB3354"/>
    <w:rsid w:val="00CB45C7"/>
    <w:rsid w:val="00CC05EF"/>
    <w:rsid w:val="00CC1750"/>
    <w:rsid w:val="00CD136B"/>
    <w:rsid w:val="00CD49E3"/>
    <w:rsid w:val="00CE1E08"/>
    <w:rsid w:val="00CE2C9F"/>
    <w:rsid w:val="00CE3C20"/>
    <w:rsid w:val="00CE5D76"/>
    <w:rsid w:val="00CE602A"/>
    <w:rsid w:val="00CE671B"/>
    <w:rsid w:val="00CF12AA"/>
    <w:rsid w:val="00CF1DBD"/>
    <w:rsid w:val="00CF2692"/>
    <w:rsid w:val="00CF2BF8"/>
    <w:rsid w:val="00CF411F"/>
    <w:rsid w:val="00CF44E0"/>
    <w:rsid w:val="00D017C1"/>
    <w:rsid w:val="00D01992"/>
    <w:rsid w:val="00D02F70"/>
    <w:rsid w:val="00D0585B"/>
    <w:rsid w:val="00D06860"/>
    <w:rsid w:val="00D070B0"/>
    <w:rsid w:val="00D07495"/>
    <w:rsid w:val="00D07731"/>
    <w:rsid w:val="00D101AD"/>
    <w:rsid w:val="00D11434"/>
    <w:rsid w:val="00D13C0D"/>
    <w:rsid w:val="00D145B8"/>
    <w:rsid w:val="00D22CB5"/>
    <w:rsid w:val="00D23A11"/>
    <w:rsid w:val="00D23D05"/>
    <w:rsid w:val="00D2468A"/>
    <w:rsid w:val="00D2607F"/>
    <w:rsid w:val="00D26B7F"/>
    <w:rsid w:val="00D31045"/>
    <w:rsid w:val="00D324D8"/>
    <w:rsid w:val="00D333FC"/>
    <w:rsid w:val="00D338EB"/>
    <w:rsid w:val="00D349B9"/>
    <w:rsid w:val="00D357D9"/>
    <w:rsid w:val="00D35B91"/>
    <w:rsid w:val="00D37946"/>
    <w:rsid w:val="00D37C4D"/>
    <w:rsid w:val="00D40F73"/>
    <w:rsid w:val="00D43DAA"/>
    <w:rsid w:val="00D4400E"/>
    <w:rsid w:val="00D44DB4"/>
    <w:rsid w:val="00D510C1"/>
    <w:rsid w:val="00D516A5"/>
    <w:rsid w:val="00D5170B"/>
    <w:rsid w:val="00D531D5"/>
    <w:rsid w:val="00D53ACE"/>
    <w:rsid w:val="00D5472E"/>
    <w:rsid w:val="00D56FD8"/>
    <w:rsid w:val="00D628B0"/>
    <w:rsid w:val="00D6514A"/>
    <w:rsid w:val="00D67E99"/>
    <w:rsid w:val="00D71BE7"/>
    <w:rsid w:val="00D71FA8"/>
    <w:rsid w:val="00D72B9F"/>
    <w:rsid w:val="00D75358"/>
    <w:rsid w:val="00D7674C"/>
    <w:rsid w:val="00D767DF"/>
    <w:rsid w:val="00D77D22"/>
    <w:rsid w:val="00D80185"/>
    <w:rsid w:val="00D84231"/>
    <w:rsid w:val="00D8534C"/>
    <w:rsid w:val="00D8570F"/>
    <w:rsid w:val="00D871AE"/>
    <w:rsid w:val="00D905C4"/>
    <w:rsid w:val="00D95302"/>
    <w:rsid w:val="00D9613E"/>
    <w:rsid w:val="00D970E1"/>
    <w:rsid w:val="00DA0001"/>
    <w:rsid w:val="00DA0CAB"/>
    <w:rsid w:val="00DA3E5C"/>
    <w:rsid w:val="00DA3E8D"/>
    <w:rsid w:val="00DA42C7"/>
    <w:rsid w:val="00DA4867"/>
    <w:rsid w:val="00DA4FA9"/>
    <w:rsid w:val="00DA5A82"/>
    <w:rsid w:val="00DA6D5F"/>
    <w:rsid w:val="00DA7A03"/>
    <w:rsid w:val="00DB1839"/>
    <w:rsid w:val="00DB3B6C"/>
    <w:rsid w:val="00DC66AA"/>
    <w:rsid w:val="00DC6962"/>
    <w:rsid w:val="00DC6C19"/>
    <w:rsid w:val="00DC76D2"/>
    <w:rsid w:val="00DD0E24"/>
    <w:rsid w:val="00DD149A"/>
    <w:rsid w:val="00DD1B67"/>
    <w:rsid w:val="00DD2EA7"/>
    <w:rsid w:val="00DD356F"/>
    <w:rsid w:val="00DD5229"/>
    <w:rsid w:val="00DD53BC"/>
    <w:rsid w:val="00DD7E33"/>
    <w:rsid w:val="00DE0B2F"/>
    <w:rsid w:val="00DE2481"/>
    <w:rsid w:val="00DE3DC1"/>
    <w:rsid w:val="00DE3FFC"/>
    <w:rsid w:val="00DE443C"/>
    <w:rsid w:val="00DE4C62"/>
    <w:rsid w:val="00DE61E2"/>
    <w:rsid w:val="00DF0339"/>
    <w:rsid w:val="00DF0DDD"/>
    <w:rsid w:val="00DF19D6"/>
    <w:rsid w:val="00E005CE"/>
    <w:rsid w:val="00E0062D"/>
    <w:rsid w:val="00E011A7"/>
    <w:rsid w:val="00E02778"/>
    <w:rsid w:val="00E06513"/>
    <w:rsid w:val="00E10073"/>
    <w:rsid w:val="00E107BE"/>
    <w:rsid w:val="00E10946"/>
    <w:rsid w:val="00E11D25"/>
    <w:rsid w:val="00E22019"/>
    <w:rsid w:val="00E22DFF"/>
    <w:rsid w:val="00E26263"/>
    <w:rsid w:val="00E27E29"/>
    <w:rsid w:val="00E300E7"/>
    <w:rsid w:val="00E30BEF"/>
    <w:rsid w:val="00E353B1"/>
    <w:rsid w:val="00E369EA"/>
    <w:rsid w:val="00E3727B"/>
    <w:rsid w:val="00E40F72"/>
    <w:rsid w:val="00E40F88"/>
    <w:rsid w:val="00E41D9B"/>
    <w:rsid w:val="00E4215F"/>
    <w:rsid w:val="00E4359C"/>
    <w:rsid w:val="00E45146"/>
    <w:rsid w:val="00E47C0C"/>
    <w:rsid w:val="00E50B6F"/>
    <w:rsid w:val="00E53F09"/>
    <w:rsid w:val="00E54705"/>
    <w:rsid w:val="00E55B6E"/>
    <w:rsid w:val="00E621A4"/>
    <w:rsid w:val="00E632D6"/>
    <w:rsid w:val="00E65854"/>
    <w:rsid w:val="00E65E09"/>
    <w:rsid w:val="00E67AB1"/>
    <w:rsid w:val="00E67B5E"/>
    <w:rsid w:val="00E712A0"/>
    <w:rsid w:val="00E73FFE"/>
    <w:rsid w:val="00E74396"/>
    <w:rsid w:val="00E74C66"/>
    <w:rsid w:val="00E76319"/>
    <w:rsid w:val="00E810E5"/>
    <w:rsid w:val="00E82D4B"/>
    <w:rsid w:val="00E90A73"/>
    <w:rsid w:val="00E94504"/>
    <w:rsid w:val="00EA26AB"/>
    <w:rsid w:val="00EA32C3"/>
    <w:rsid w:val="00EA5440"/>
    <w:rsid w:val="00EB14B8"/>
    <w:rsid w:val="00EB164C"/>
    <w:rsid w:val="00EB1D4F"/>
    <w:rsid w:val="00EB5D66"/>
    <w:rsid w:val="00EB7D70"/>
    <w:rsid w:val="00EC1396"/>
    <w:rsid w:val="00EC34D9"/>
    <w:rsid w:val="00EC53A1"/>
    <w:rsid w:val="00EC77C4"/>
    <w:rsid w:val="00ED117E"/>
    <w:rsid w:val="00ED185D"/>
    <w:rsid w:val="00ED1B66"/>
    <w:rsid w:val="00ED3F6D"/>
    <w:rsid w:val="00ED49FA"/>
    <w:rsid w:val="00ED53DC"/>
    <w:rsid w:val="00ED611B"/>
    <w:rsid w:val="00ED690D"/>
    <w:rsid w:val="00ED73D7"/>
    <w:rsid w:val="00EE1437"/>
    <w:rsid w:val="00EE62C8"/>
    <w:rsid w:val="00EF06E7"/>
    <w:rsid w:val="00EF0D98"/>
    <w:rsid w:val="00EF1744"/>
    <w:rsid w:val="00EF23D3"/>
    <w:rsid w:val="00EF2414"/>
    <w:rsid w:val="00EF4225"/>
    <w:rsid w:val="00F032BE"/>
    <w:rsid w:val="00F03B18"/>
    <w:rsid w:val="00F03F82"/>
    <w:rsid w:val="00F04811"/>
    <w:rsid w:val="00F04EA7"/>
    <w:rsid w:val="00F05776"/>
    <w:rsid w:val="00F06235"/>
    <w:rsid w:val="00F10293"/>
    <w:rsid w:val="00F105E8"/>
    <w:rsid w:val="00F1127E"/>
    <w:rsid w:val="00F11826"/>
    <w:rsid w:val="00F12288"/>
    <w:rsid w:val="00F14ADB"/>
    <w:rsid w:val="00F153B9"/>
    <w:rsid w:val="00F17117"/>
    <w:rsid w:val="00F20276"/>
    <w:rsid w:val="00F304CF"/>
    <w:rsid w:val="00F31523"/>
    <w:rsid w:val="00F315AA"/>
    <w:rsid w:val="00F31884"/>
    <w:rsid w:val="00F327D0"/>
    <w:rsid w:val="00F35893"/>
    <w:rsid w:val="00F36F85"/>
    <w:rsid w:val="00F400A5"/>
    <w:rsid w:val="00F403F9"/>
    <w:rsid w:val="00F419B0"/>
    <w:rsid w:val="00F42639"/>
    <w:rsid w:val="00F456E5"/>
    <w:rsid w:val="00F460AE"/>
    <w:rsid w:val="00F5250B"/>
    <w:rsid w:val="00F52BF3"/>
    <w:rsid w:val="00F57B1C"/>
    <w:rsid w:val="00F604AD"/>
    <w:rsid w:val="00F61F48"/>
    <w:rsid w:val="00F63918"/>
    <w:rsid w:val="00F6605E"/>
    <w:rsid w:val="00F67793"/>
    <w:rsid w:val="00F70020"/>
    <w:rsid w:val="00F7162D"/>
    <w:rsid w:val="00F77015"/>
    <w:rsid w:val="00F77ADA"/>
    <w:rsid w:val="00F83F63"/>
    <w:rsid w:val="00F86555"/>
    <w:rsid w:val="00F91FBD"/>
    <w:rsid w:val="00F944BB"/>
    <w:rsid w:val="00F948EC"/>
    <w:rsid w:val="00F9590D"/>
    <w:rsid w:val="00F974B9"/>
    <w:rsid w:val="00FA1590"/>
    <w:rsid w:val="00FA32E4"/>
    <w:rsid w:val="00FA4CB1"/>
    <w:rsid w:val="00FA5929"/>
    <w:rsid w:val="00FA59BC"/>
    <w:rsid w:val="00FB0D65"/>
    <w:rsid w:val="00FB472D"/>
    <w:rsid w:val="00FB4F49"/>
    <w:rsid w:val="00FB6DC9"/>
    <w:rsid w:val="00FB7603"/>
    <w:rsid w:val="00FC1072"/>
    <w:rsid w:val="00FC1D3E"/>
    <w:rsid w:val="00FC2082"/>
    <w:rsid w:val="00FC2391"/>
    <w:rsid w:val="00FC5B1A"/>
    <w:rsid w:val="00FD2E9A"/>
    <w:rsid w:val="00FD6325"/>
    <w:rsid w:val="00FE0218"/>
    <w:rsid w:val="00FE25B9"/>
    <w:rsid w:val="00FE4905"/>
    <w:rsid w:val="00FE4CCB"/>
    <w:rsid w:val="00FE4DF7"/>
    <w:rsid w:val="00FE5E2C"/>
    <w:rsid w:val="00FE6273"/>
    <w:rsid w:val="00FE738A"/>
    <w:rsid w:val="00FF04C3"/>
    <w:rsid w:val="00FF3D9B"/>
    <w:rsid w:val="00FF72AE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9BF0E"/>
  <w15:docId w15:val="{2B9FE311-4CE3-4302-99C2-5AC129FA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David"/>
      <w:sz w:val="28"/>
      <w:szCs w:val="24"/>
    </w:rPr>
  </w:style>
  <w:style w:type="paragraph" w:styleId="1">
    <w:name w:val="heading 1"/>
    <w:basedOn w:val="a"/>
    <w:next w:val="a"/>
    <w:link w:val="10"/>
    <w:qFormat/>
    <w:rsid w:val="00A5678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55DE1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F03F8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03F82"/>
    <w:pPr>
      <w:tabs>
        <w:tab w:val="center" w:pos="4153"/>
        <w:tab w:val="right" w:pos="8306"/>
      </w:tabs>
    </w:pPr>
  </w:style>
  <w:style w:type="character" w:styleId="Hyperlink">
    <w:name w:val="Hyperlink"/>
    <w:rsid w:val="00F03F82"/>
    <w:rPr>
      <w:color w:val="0000FF"/>
      <w:u w:val="single"/>
    </w:rPr>
  </w:style>
  <w:style w:type="character" w:styleId="FollowedHyperlink">
    <w:name w:val="FollowedHyperlink"/>
    <w:rsid w:val="004B314D"/>
    <w:rPr>
      <w:color w:val="800080"/>
      <w:u w:val="single"/>
    </w:rPr>
  </w:style>
  <w:style w:type="table" w:styleId="a6">
    <w:name w:val="Table Grid"/>
    <w:basedOn w:val="a1"/>
    <w:uiPriority w:val="59"/>
    <w:rsid w:val="00A2012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פסקה רגילה"/>
    <w:basedOn w:val="a"/>
    <w:link w:val="a8"/>
    <w:rsid w:val="00243B11"/>
    <w:pPr>
      <w:jc w:val="both"/>
    </w:pPr>
    <w:rPr>
      <w:szCs w:val="26"/>
    </w:rPr>
  </w:style>
  <w:style w:type="character" w:customStyle="1" w:styleId="a8">
    <w:name w:val="פסקה רגילה תו"/>
    <w:link w:val="a7"/>
    <w:rsid w:val="00243B11"/>
    <w:rPr>
      <w:rFonts w:cs="David"/>
      <w:sz w:val="28"/>
      <w:szCs w:val="26"/>
      <w:lang w:val="en-US" w:eastAsia="en-US" w:bidi="he-IL"/>
    </w:rPr>
  </w:style>
  <w:style w:type="table" w:styleId="a9">
    <w:name w:val="Table Elegant"/>
    <w:basedOn w:val="a1"/>
    <w:rsid w:val="002F5BB2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9B69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10">
    <w:name w:val="כותרת 1 תו"/>
    <w:link w:val="1"/>
    <w:rsid w:val="00A56782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1">
    <w:name w:val="רשת טבלה1"/>
    <w:basedOn w:val="a1"/>
    <w:next w:val="a6"/>
    <w:uiPriority w:val="59"/>
    <w:rsid w:val="00A5045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unetivot@gmail.co.il" TargetMode="External"/><Relationship Id="rId2" Type="http://schemas.openxmlformats.org/officeDocument/2006/relationships/hyperlink" Target="mailto:minhalnetivot@gmail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idk\Local%20Settings\Temporary%20Internet%20Files\Content.IE5\4XABODUZ\&#1523;&#179;&#1459;&#1523;&#179;&#1490;&#1523;&#179;&#1458;&#160;&#1523;&#179;&#1490;&#162;&#1523;&#179;&#1459;%20&#1523;&#179;&#1458;&#1523;&#179;&#1458;&#161;&#1523;&#179;&#1458;&#1523;&#179;&#1458;%20&#1523;&#179;&#1458;&#169;&#1523;&#179;&#1458;&#1523;&#179;&#1458;&#162;&#1523;&#179;&#1490;&#162;&#1523;&#179;&#1458;%5b2%5d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FB038-20D5-46BD-8D25-5451915A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׳³ֳ׳³ג׳³ֲ ׳³ג¢׳³ֳ ׳³ֲ׳³ֲ¡׳³ֲ׳³ֲ ׳³ֲ©׳³ֲ׳³ֲ¢׳³ג¢׳³ֲ[2]</Template>
  <TotalTime>1</TotalTime>
  <Pages>1</Pages>
  <Words>262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Links>
    <vt:vector size="12" baseType="variant">
      <vt:variant>
        <vt:i4>8192017</vt:i4>
      </vt:variant>
      <vt:variant>
        <vt:i4>9</vt:i4>
      </vt:variant>
      <vt:variant>
        <vt:i4>0</vt:i4>
      </vt:variant>
      <vt:variant>
        <vt:i4>5</vt:i4>
      </vt:variant>
      <vt:variant>
        <vt:lpwstr>mailto:edunetivot@gmail.co.il</vt:lpwstr>
      </vt:variant>
      <vt:variant>
        <vt:lpwstr/>
      </vt:variant>
      <vt:variant>
        <vt:i4>8126529</vt:i4>
      </vt:variant>
      <vt:variant>
        <vt:i4>6</vt:i4>
      </vt:variant>
      <vt:variant>
        <vt:i4>0</vt:i4>
      </vt:variant>
      <vt:variant>
        <vt:i4>5</vt:i4>
      </vt:variant>
      <vt:variant>
        <vt:lpwstr>mailto:minhalnetivot@gmail.com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david03</dc:creator>
  <cp:lastModifiedBy>נעמי בוסקילה</cp:lastModifiedBy>
  <cp:revision>2</cp:revision>
  <cp:lastPrinted>2020-06-17T07:24:00Z</cp:lastPrinted>
  <dcterms:created xsi:type="dcterms:W3CDTF">2026-06-08T11:43:00Z</dcterms:created>
  <dcterms:modified xsi:type="dcterms:W3CDTF">2026-06-08T11:43:00Z</dcterms:modified>
</cp:coreProperties>
</file>